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6EA0" w:rsidRPr="00BC2794" w:rsidRDefault="001D679D" w:rsidP="00EF2834">
      <w:pPr>
        <w:pStyle w:val="Heading1"/>
        <w:pBdr>
          <w:top w:val="single" w:sz="4" w:space="1" w:color="7F7F7F" w:themeColor="text1" w:themeTint="80"/>
        </w:pBdr>
        <w:rPr>
          <w:lang w:val="nb-NO"/>
        </w:rPr>
      </w:pPr>
      <w:r w:rsidRPr="00BC2794">
        <w:rPr>
          <w:lang w:val="nb-NO"/>
        </w:rPr>
        <w:t xml:space="preserve">Registreringsskjema </w:t>
      </w:r>
      <w:r w:rsidR="00C570E8">
        <w:rPr>
          <w:lang w:val="nb-NO"/>
        </w:rPr>
        <w:t>LÆRINGSALLIANSER 2019</w:t>
      </w:r>
    </w:p>
    <w:tbl>
      <w:tblPr>
        <w:tblW w:w="5000" w:type="pct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usiness and trade references"/>
      </w:tblPr>
      <w:tblGrid>
        <w:gridCol w:w="3683"/>
        <w:gridCol w:w="3259"/>
        <w:gridCol w:w="3848"/>
      </w:tblGrid>
      <w:tr w:rsidR="00EF2834" w:rsidRPr="00BC2794" w:rsidTr="00982C50">
        <w:tc>
          <w:tcPr>
            <w:tcW w:w="1707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EF2834" w:rsidRPr="00BC2794" w:rsidRDefault="002565EE">
            <w:pPr>
              <w:pStyle w:val="Heading2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>N</w:t>
            </w:r>
            <w:r w:rsidR="00EF2834" w:rsidRPr="00BC2794">
              <w:rPr>
                <w:sz w:val="24"/>
                <w:szCs w:val="24"/>
                <w:lang w:val="nb-NO"/>
              </w:rPr>
              <w:t>avn</w:t>
            </w:r>
            <w:r w:rsidR="00BC2794" w:rsidRPr="00BC2794">
              <w:rPr>
                <w:sz w:val="24"/>
                <w:szCs w:val="24"/>
                <w:lang w:val="nb-NO"/>
              </w:rPr>
              <w:t>:</w:t>
            </w:r>
          </w:p>
        </w:tc>
        <w:tc>
          <w:tcPr>
            <w:tcW w:w="3293" w:type="pct"/>
            <w:gridSpan w:val="2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EF2834" w:rsidRPr="00BC2794" w:rsidRDefault="00EF2834">
            <w:pPr>
              <w:rPr>
                <w:lang w:val="nb-NO"/>
              </w:rPr>
            </w:pPr>
          </w:p>
        </w:tc>
      </w:tr>
      <w:tr w:rsidR="00EF2834" w:rsidRPr="00BC2794" w:rsidTr="00982C50">
        <w:tc>
          <w:tcPr>
            <w:tcW w:w="1707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EF2834" w:rsidRPr="00BC2794" w:rsidRDefault="002565EE">
            <w:pPr>
              <w:pStyle w:val="Heading2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>Alder</w:t>
            </w:r>
            <w:r w:rsidR="00BC2794" w:rsidRPr="00BC2794">
              <w:rPr>
                <w:sz w:val="24"/>
                <w:szCs w:val="24"/>
                <w:lang w:val="nb-NO"/>
              </w:rPr>
              <w:t>:</w:t>
            </w:r>
          </w:p>
        </w:tc>
        <w:tc>
          <w:tcPr>
            <w:tcW w:w="3293" w:type="pct"/>
            <w:gridSpan w:val="2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EF2834" w:rsidRPr="00BC2794" w:rsidRDefault="00EF2834">
            <w:pPr>
              <w:rPr>
                <w:lang w:val="nb-NO"/>
              </w:rPr>
            </w:pPr>
          </w:p>
        </w:tc>
      </w:tr>
      <w:tr w:rsidR="00EF2834" w:rsidRPr="00BC2794" w:rsidTr="00982C50">
        <w:tc>
          <w:tcPr>
            <w:tcW w:w="1707" w:type="pc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EF2834" w:rsidRPr="00BC2794" w:rsidRDefault="002565EE">
            <w:pPr>
              <w:pStyle w:val="Heading2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>Bosted</w:t>
            </w:r>
            <w:r w:rsidR="00BC2794" w:rsidRPr="00BC2794">
              <w:rPr>
                <w:sz w:val="24"/>
                <w:szCs w:val="24"/>
                <w:lang w:val="nb-NO"/>
              </w:rPr>
              <w:t>:</w:t>
            </w:r>
          </w:p>
        </w:tc>
        <w:tc>
          <w:tcPr>
            <w:tcW w:w="3293" w:type="pct"/>
            <w:gridSpan w:val="2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EF2834" w:rsidRPr="00BC2794" w:rsidRDefault="00EF2834">
            <w:pPr>
              <w:rPr>
                <w:lang w:val="nb-NO"/>
              </w:rPr>
            </w:pPr>
          </w:p>
        </w:tc>
      </w:tr>
      <w:tr w:rsidR="002565EE" w:rsidRPr="00BC2794" w:rsidTr="002565EE">
        <w:tc>
          <w:tcPr>
            <w:tcW w:w="1707" w:type="pct"/>
            <w:tcBorders>
              <w:left w:val="single" w:sz="4" w:space="0" w:color="7F7F7F" w:themeColor="text1" w:themeTint="80"/>
              <w:bottom w:val="single" w:sz="12" w:space="0" w:color="7F7F7F" w:themeColor="text1" w:themeTint="80"/>
              <w:right w:val="single" w:sz="4" w:space="0" w:color="7F7F7F" w:themeColor="text1" w:themeTint="80"/>
            </w:tcBorders>
          </w:tcPr>
          <w:p w:rsidR="002565EE" w:rsidRPr="00BC2794" w:rsidRDefault="002565EE">
            <w:pPr>
              <w:pStyle w:val="Heading2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>Familiebedrift</w:t>
            </w:r>
            <w:r w:rsidR="00BC2794" w:rsidRPr="00BC2794">
              <w:rPr>
                <w:sz w:val="24"/>
                <w:szCs w:val="24"/>
                <w:lang w:val="nb-NO"/>
              </w:rPr>
              <w:t>:</w:t>
            </w:r>
          </w:p>
        </w:tc>
        <w:tc>
          <w:tcPr>
            <w:tcW w:w="1510" w:type="pct"/>
            <w:tcBorders>
              <w:left w:val="single" w:sz="4" w:space="0" w:color="7F7F7F" w:themeColor="text1" w:themeTint="80"/>
              <w:bottom w:val="single" w:sz="12" w:space="0" w:color="7F7F7F" w:themeColor="text1" w:themeTint="80"/>
              <w:right w:val="single" w:sz="4" w:space="0" w:color="7F7F7F" w:themeColor="text1" w:themeTint="80"/>
            </w:tcBorders>
          </w:tcPr>
          <w:p w:rsidR="002565EE" w:rsidRPr="00BC2794" w:rsidRDefault="002565EE" w:rsidP="002565EE">
            <w:pPr>
              <w:pStyle w:val="Heading2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 xml:space="preserve">Navn: </w:t>
            </w:r>
          </w:p>
          <w:p w:rsidR="002565EE" w:rsidRPr="00BC2794" w:rsidRDefault="002565EE" w:rsidP="002565EE">
            <w:pPr>
              <w:rPr>
                <w:lang w:val="nb-NO"/>
              </w:rPr>
            </w:pPr>
          </w:p>
        </w:tc>
        <w:tc>
          <w:tcPr>
            <w:tcW w:w="1783" w:type="pct"/>
            <w:tcBorders>
              <w:left w:val="single" w:sz="4" w:space="0" w:color="7F7F7F" w:themeColor="text1" w:themeTint="80"/>
              <w:bottom w:val="single" w:sz="12" w:space="0" w:color="7F7F7F" w:themeColor="text1" w:themeTint="80"/>
              <w:right w:val="single" w:sz="4" w:space="0" w:color="7F7F7F" w:themeColor="text1" w:themeTint="80"/>
            </w:tcBorders>
          </w:tcPr>
          <w:p w:rsidR="002565EE" w:rsidRPr="00BC2794" w:rsidRDefault="002565EE" w:rsidP="002565EE">
            <w:pPr>
              <w:pStyle w:val="Heading2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 xml:space="preserve">Bransje: </w:t>
            </w:r>
          </w:p>
        </w:tc>
      </w:tr>
      <w:tr w:rsidR="007532B1" w:rsidRPr="00BC2794" w:rsidTr="00982C50">
        <w:tc>
          <w:tcPr>
            <w:tcW w:w="1707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7532B1" w:rsidRPr="00BC2794" w:rsidRDefault="002565EE" w:rsidP="007532B1">
            <w:pPr>
              <w:pStyle w:val="Heading2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>Eierinformasjon</w:t>
            </w:r>
            <w:r w:rsidR="00BC2794" w:rsidRPr="00BC2794">
              <w:rPr>
                <w:sz w:val="24"/>
                <w:szCs w:val="24"/>
                <w:lang w:val="nb-NO"/>
              </w:rPr>
              <w:t>:</w:t>
            </w:r>
          </w:p>
        </w:tc>
        <w:tc>
          <w:tcPr>
            <w:tcW w:w="151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2565EE" w:rsidRPr="00BC2794" w:rsidRDefault="002565EE" w:rsidP="002565EE">
            <w:pPr>
              <w:pStyle w:val="Heading2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>Generasjon</w:t>
            </w:r>
            <w:r w:rsidR="007532B1" w:rsidRPr="00BC2794">
              <w:rPr>
                <w:sz w:val="24"/>
                <w:szCs w:val="24"/>
                <w:lang w:val="nb-NO"/>
              </w:rPr>
              <w:t>:</w:t>
            </w:r>
          </w:p>
        </w:tc>
        <w:tc>
          <w:tcPr>
            <w:tcW w:w="1783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7532B1" w:rsidRPr="00BC2794" w:rsidRDefault="002565EE" w:rsidP="007532B1">
            <w:pPr>
              <w:pStyle w:val="Heading2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>Antall eiere</w:t>
            </w:r>
            <w:r w:rsidR="007532B1" w:rsidRPr="00BC2794">
              <w:rPr>
                <w:sz w:val="24"/>
                <w:szCs w:val="24"/>
                <w:lang w:val="nb-NO"/>
              </w:rPr>
              <w:t>:</w:t>
            </w:r>
          </w:p>
        </w:tc>
      </w:tr>
      <w:tr w:rsidR="00EF2834" w:rsidRPr="00C570E8" w:rsidTr="00982C50">
        <w:tc>
          <w:tcPr>
            <w:tcW w:w="1707" w:type="pct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EF2834" w:rsidRPr="00BC2794" w:rsidRDefault="002565EE">
            <w:pPr>
              <w:pStyle w:val="Heading2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>Utdannelse</w:t>
            </w:r>
            <w:r w:rsidR="00BC2794" w:rsidRPr="00BC2794">
              <w:rPr>
                <w:sz w:val="24"/>
                <w:szCs w:val="24"/>
                <w:lang w:val="nb-NO"/>
              </w:rPr>
              <w:t>:</w:t>
            </w:r>
          </w:p>
          <w:p w:rsidR="002565EE" w:rsidRPr="00BC2794" w:rsidRDefault="002565EE" w:rsidP="002565EE">
            <w:pPr>
              <w:rPr>
                <w:i/>
                <w:iCs/>
                <w:lang w:val="nb-NO"/>
              </w:rPr>
            </w:pPr>
            <w:r w:rsidRPr="00BC2794">
              <w:rPr>
                <w:i/>
                <w:iCs/>
                <w:lang w:val="nb-NO"/>
              </w:rPr>
              <w:t>Høyeste grad og fag</w:t>
            </w:r>
            <w:r w:rsidR="001D679D" w:rsidRPr="00BC2794">
              <w:rPr>
                <w:i/>
                <w:iCs/>
                <w:lang w:val="nb-NO"/>
              </w:rPr>
              <w:t xml:space="preserve"> </w:t>
            </w:r>
            <w:r w:rsidRPr="00BC2794">
              <w:rPr>
                <w:i/>
                <w:iCs/>
                <w:lang w:val="nb-NO"/>
              </w:rPr>
              <w:t>(ikke uttømmende liste)</w:t>
            </w:r>
          </w:p>
          <w:p w:rsidR="002565EE" w:rsidRPr="00BC2794" w:rsidRDefault="002565EE" w:rsidP="002565EE">
            <w:pPr>
              <w:rPr>
                <w:lang w:val="nb-NO"/>
              </w:rPr>
            </w:pPr>
          </w:p>
        </w:tc>
        <w:tc>
          <w:tcPr>
            <w:tcW w:w="3293" w:type="pct"/>
            <w:gridSpan w:val="2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EF2834" w:rsidRPr="00BC2794" w:rsidRDefault="00EF2834">
            <w:pPr>
              <w:rPr>
                <w:sz w:val="24"/>
                <w:szCs w:val="24"/>
                <w:lang w:val="nb-NO"/>
              </w:rPr>
            </w:pPr>
          </w:p>
          <w:p w:rsidR="00BC2794" w:rsidRPr="00BC2794" w:rsidRDefault="00BC2794">
            <w:pPr>
              <w:rPr>
                <w:sz w:val="24"/>
                <w:szCs w:val="24"/>
                <w:lang w:val="nb-NO"/>
              </w:rPr>
            </w:pPr>
          </w:p>
          <w:p w:rsidR="002565EE" w:rsidRPr="00BC2794" w:rsidRDefault="002565EE">
            <w:pPr>
              <w:rPr>
                <w:sz w:val="24"/>
                <w:szCs w:val="24"/>
                <w:lang w:val="nb-NO"/>
              </w:rPr>
            </w:pPr>
          </w:p>
          <w:p w:rsidR="002565EE" w:rsidRPr="00BC2794" w:rsidRDefault="002565EE">
            <w:pPr>
              <w:rPr>
                <w:sz w:val="24"/>
                <w:szCs w:val="24"/>
                <w:lang w:val="nb-NO"/>
              </w:rPr>
            </w:pPr>
          </w:p>
        </w:tc>
      </w:tr>
      <w:tr w:rsidR="002565EE" w:rsidRPr="00C570E8" w:rsidTr="00982C50">
        <w:tc>
          <w:tcPr>
            <w:tcW w:w="1707" w:type="pct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2565EE" w:rsidRPr="00BC2794" w:rsidRDefault="002565EE">
            <w:pPr>
              <w:pStyle w:val="Heading2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 xml:space="preserve">Arbeidserfaring: </w:t>
            </w:r>
          </w:p>
          <w:p w:rsidR="002565EE" w:rsidRPr="00BC2794" w:rsidRDefault="002565EE" w:rsidP="002565EE">
            <w:pPr>
              <w:rPr>
                <w:lang w:val="nb-NO"/>
              </w:rPr>
            </w:pPr>
            <w:r w:rsidRPr="00BC2794">
              <w:rPr>
                <w:i/>
                <w:iCs/>
                <w:lang w:val="nb-NO"/>
              </w:rPr>
              <w:t>Antall år og list stillingstyper som har dominert karrieren (ikke uttømmende liste)</w:t>
            </w:r>
          </w:p>
          <w:p w:rsidR="002565EE" w:rsidRPr="00BC2794" w:rsidRDefault="002565EE" w:rsidP="002565EE">
            <w:pPr>
              <w:rPr>
                <w:lang w:val="nb-NO"/>
              </w:rPr>
            </w:pPr>
          </w:p>
        </w:tc>
        <w:tc>
          <w:tcPr>
            <w:tcW w:w="3293" w:type="pct"/>
            <w:gridSpan w:val="2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2565EE" w:rsidRPr="00BC2794" w:rsidRDefault="002565EE">
            <w:pPr>
              <w:rPr>
                <w:sz w:val="24"/>
                <w:szCs w:val="24"/>
                <w:lang w:val="nb-NO"/>
              </w:rPr>
            </w:pPr>
          </w:p>
          <w:p w:rsidR="002565EE" w:rsidRPr="00BC2794" w:rsidRDefault="002565EE">
            <w:pPr>
              <w:rPr>
                <w:sz w:val="24"/>
                <w:szCs w:val="24"/>
                <w:lang w:val="nb-NO"/>
              </w:rPr>
            </w:pPr>
          </w:p>
          <w:p w:rsidR="00BC2794" w:rsidRPr="00BC2794" w:rsidRDefault="00BC2794">
            <w:pPr>
              <w:rPr>
                <w:sz w:val="24"/>
                <w:szCs w:val="24"/>
                <w:lang w:val="nb-NO"/>
              </w:rPr>
            </w:pPr>
          </w:p>
          <w:p w:rsidR="00BC2794" w:rsidRPr="00BC2794" w:rsidRDefault="00BC2794">
            <w:pPr>
              <w:rPr>
                <w:sz w:val="24"/>
                <w:szCs w:val="24"/>
                <w:lang w:val="nb-NO"/>
              </w:rPr>
            </w:pPr>
          </w:p>
        </w:tc>
      </w:tr>
      <w:tr w:rsidR="000C0356" w:rsidRPr="00C570E8" w:rsidTr="00982C50">
        <w:tc>
          <w:tcPr>
            <w:tcW w:w="1707" w:type="pct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C0356" w:rsidRPr="00BC2794" w:rsidRDefault="001D679D" w:rsidP="001D679D">
            <w:pPr>
              <w:pStyle w:val="Heading2"/>
              <w:ind w:left="0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 xml:space="preserve"> </w:t>
            </w:r>
            <w:r w:rsidR="002565EE" w:rsidRPr="00BC2794">
              <w:rPr>
                <w:sz w:val="24"/>
                <w:szCs w:val="24"/>
                <w:lang w:val="nb-NO"/>
              </w:rPr>
              <w:t xml:space="preserve">Styreverv: </w:t>
            </w:r>
          </w:p>
          <w:p w:rsidR="002565EE" w:rsidRPr="00BC2794" w:rsidRDefault="002565EE" w:rsidP="002565EE">
            <w:pPr>
              <w:rPr>
                <w:lang w:val="nb-NO"/>
              </w:rPr>
            </w:pPr>
            <w:r w:rsidRPr="00BC2794">
              <w:rPr>
                <w:i/>
                <w:iCs/>
                <w:lang w:val="nb-NO"/>
              </w:rPr>
              <w:t>Antall år og list relevante styreverv (ikke uttømmende liste)</w:t>
            </w:r>
          </w:p>
          <w:p w:rsidR="002565EE" w:rsidRPr="00BC2794" w:rsidRDefault="002565EE" w:rsidP="002565EE">
            <w:pPr>
              <w:rPr>
                <w:lang w:val="nb-NO"/>
              </w:rPr>
            </w:pPr>
          </w:p>
        </w:tc>
        <w:tc>
          <w:tcPr>
            <w:tcW w:w="3293" w:type="pct"/>
            <w:gridSpan w:val="2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C0356" w:rsidRPr="00BC2794" w:rsidRDefault="000C0356">
            <w:pPr>
              <w:rPr>
                <w:sz w:val="24"/>
                <w:szCs w:val="24"/>
                <w:lang w:val="nb-NO"/>
              </w:rPr>
            </w:pPr>
          </w:p>
          <w:p w:rsidR="00BC2794" w:rsidRPr="00BC2794" w:rsidRDefault="00BC2794">
            <w:pPr>
              <w:rPr>
                <w:sz w:val="24"/>
                <w:szCs w:val="24"/>
                <w:lang w:val="nb-NO"/>
              </w:rPr>
            </w:pPr>
          </w:p>
          <w:p w:rsidR="00BC2794" w:rsidRPr="00BC2794" w:rsidRDefault="00BC2794">
            <w:pPr>
              <w:rPr>
                <w:sz w:val="24"/>
                <w:szCs w:val="24"/>
                <w:lang w:val="nb-NO"/>
              </w:rPr>
            </w:pPr>
          </w:p>
          <w:p w:rsidR="00BC2794" w:rsidRPr="00BC2794" w:rsidRDefault="00BC2794">
            <w:pPr>
              <w:rPr>
                <w:sz w:val="24"/>
                <w:szCs w:val="24"/>
                <w:lang w:val="nb-NO"/>
              </w:rPr>
            </w:pPr>
          </w:p>
        </w:tc>
      </w:tr>
      <w:tr w:rsidR="00E031E1" w:rsidRPr="00C570E8" w:rsidTr="00982C50">
        <w:tc>
          <w:tcPr>
            <w:tcW w:w="1707" w:type="pct"/>
            <w:tcBorders>
              <w:left w:val="single" w:sz="4" w:space="0" w:color="7F7F7F" w:themeColor="text1" w:themeTint="80"/>
              <w:bottom w:val="single" w:sz="12" w:space="0" w:color="7F7F7F" w:themeColor="text1" w:themeTint="80"/>
              <w:right w:val="single" w:sz="4" w:space="0" w:color="7F7F7F" w:themeColor="text1" w:themeTint="80"/>
            </w:tcBorders>
          </w:tcPr>
          <w:p w:rsidR="00E031E1" w:rsidRPr="00BC2794" w:rsidRDefault="001D679D" w:rsidP="00E031E1">
            <w:pPr>
              <w:pStyle w:val="Heading2"/>
              <w:ind w:left="0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 xml:space="preserve"> </w:t>
            </w:r>
            <w:r w:rsidR="002565EE" w:rsidRPr="00BC2794">
              <w:rPr>
                <w:sz w:val="24"/>
                <w:szCs w:val="24"/>
                <w:lang w:val="nb-NO"/>
              </w:rPr>
              <w:t xml:space="preserve">Kjernekompetanse / erfaringer å </w:t>
            </w:r>
            <w:r w:rsidRPr="00BC2794">
              <w:rPr>
                <w:sz w:val="24"/>
                <w:szCs w:val="24"/>
                <w:lang w:val="nb-NO"/>
              </w:rPr>
              <w:t xml:space="preserve">   </w:t>
            </w:r>
            <w:r w:rsidR="002565EE" w:rsidRPr="00BC2794">
              <w:rPr>
                <w:sz w:val="24"/>
                <w:szCs w:val="24"/>
                <w:lang w:val="nb-NO"/>
              </w:rPr>
              <w:t xml:space="preserve">dele med andre: </w:t>
            </w:r>
          </w:p>
          <w:p w:rsidR="002565EE" w:rsidRPr="00BC2794" w:rsidRDefault="002565EE" w:rsidP="002565EE">
            <w:pPr>
              <w:rPr>
                <w:lang w:val="nb-NO"/>
              </w:rPr>
            </w:pPr>
            <w:r w:rsidRPr="00BC2794">
              <w:rPr>
                <w:i/>
                <w:iCs/>
                <w:lang w:val="nb-NO"/>
              </w:rPr>
              <w:t>List områder hvor du har særlig mye erfaring å dele med andre</w:t>
            </w:r>
            <w:r w:rsidRPr="00BC2794">
              <w:rPr>
                <w:b/>
                <w:bCs/>
                <w:i/>
                <w:iCs/>
                <w:lang w:val="nb-NO"/>
              </w:rPr>
              <w:t>,</w:t>
            </w:r>
            <w:r w:rsidRPr="00BC2794">
              <w:rPr>
                <w:i/>
                <w:iCs/>
                <w:lang w:val="nb-NO"/>
              </w:rPr>
              <w:t xml:space="preserve"> personlig egenskaper, interesser</w:t>
            </w:r>
          </w:p>
        </w:tc>
        <w:tc>
          <w:tcPr>
            <w:tcW w:w="3293" w:type="pct"/>
            <w:gridSpan w:val="2"/>
            <w:tcBorders>
              <w:left w:val="single" w:sz="4" w:space="0" w:color="7F7F7F" w:themeColor="text1" w:themeTint="80"/>
              <w:bottom w:val="single" w:sz="12" w:space="0" w:color="7F7F7F" w:themeColor="text1" w:themeTint="80"/>
              <w:right w:val="single" w:sz="4" w:space="0" w:color="7F7F7F" w:themeColor="text1" w:themeTint="80"/>
            </w:tcBorders>
          </w:tcPr>
          <w:p w:rsidR="00E031E1" w:rsidRPr="00BC2794" w:rsidRDefault="00E031E1" w:rsidP="00364FA9">
            <w:pPr>
              <w:rPr>
                <w:sz w:val="24"/>
                <w:szCs w:val="24"/>
                <w:lang w:val="nb-NO"/>
              </w:rPr>
            </w:pPr>
          </w:p>
        </w:tc>
      </w:tr>
      <w:tr w:rsidR="00E031E1" w:rsidRPr="00C570E8" w:rsidTr="00982C50">
        <w:tc>
          <w:tcPr>
            <w:tcW w:w="1707" w:type="pct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E031E1" w:rsidRPr="00BC2794" w:rsidRDefault="002565EE" w:rsidP="00364FA9">
            <w:pPr>
              <w:pStyle w:val="Heading2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 xml:space="preserve">Søker utvikling innen: </w:t>
            </w:r>
          </w:p>
          <w:p w:rsidR="001D679D" w:rsidRPr="00BC2794" w:rsidRDefault="001D679D" w:rsidP="001D679D">
            <w:pPr>
              <w:rPr>
                <w:i/>
                <w:iCs/>
                <w:lang w:val="nb-NO"/>
              </w:rPr>
            </w:pPr>
            <w:r w:rsidRPr="00BC2794">
              <w:rPr>
                <w:i/>
                <w:iCs/>
                <w:lang w:val="nb-NO"/>
              </w:rPr>
              <w:t>List områder hvor du søker en læringspartner med mer erfaring enn deg</w:t>
            </w:r>
          </w:p>
          <w:p w:rsidR="001D679D" w:rsidRPr="00BC2794" w:rsidRDefault="001D679D" w:rsidP="001D679D">
            <w:pPr>
              <w:rPr>
                <w:lang w:val="nb-NO"/>
              </w:rPr>
            </w:pPr>
          </w:p>
        </w:tc>
        <w:tc>
          <w:tcPr>
            <w:tcW w:w="3293" w:type="pct"/>
            <w:gridSpan w:val="2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E031E1" w:rsidRPr="00BC2794" w:rsidRDefault="00E031E1" w:rsidP="00364FA9">
            <w:pPr>
              <w:rPr>
                <w:sz w:val="24"/>
                <w:szCs w:val="24"/>
                <w:lang w:val="nb-NO"/>
              </w:rPr>
            </w:pPr>
          </w:p>
          <w:p w:rsidR="00BC2794" w:rsidRPr="00BC2794" w:rsidRDefault="00BC2794" w:rsidP="00BC2794">
            <w:pPr>
              <w:ind w:left="0"/>
              <w:rPr>
                <w:sz w:val="24"/>
                <w:szCs w:val="24"/>
                <w:lang w:val="nb-NO"/>
              </w:rPr>
            </w:pPr>
          </w:p>
          <w:p w:rsidR="00BC2794" w:rsidRPr="00BC2794" w:rsidRDefault="00BC2794" w:rsidP="00364FA9">
            <w:pPr>
              <w:rPr>
                <w:sz w:val="24"/>
                <w:szCs w:val="24"/>
                <w:lang w:val="nb-NO"/>
              </w:rPr>
            </w:pPr>
          </w:p>
          <w:p w:rsidR="00BC2794" w:rsidRPr="00BC2794" w:rsidRDefault="00BC2794" w:rsidP="00364FA9">
            <w:pPr>
              <w:rPr>
                <w:sz w:val="24"/>
                <w:szCs w:val="24"/>
                <w:lang w:val="nb-NO"/>
              </w:rPr>
            </w:pPr>
          </w:p>
        </w:tc>
      </w:tr>
      <w:tr w:rsidR="00E031E1" w:rsidRPr="00C570E8" w:rsidTr="00982C50">
        <w:tc>
          <w:tcPr>
            <w:tcW w:w="1707" w:type="pct"/>
            <w:tcBorders>
              <w:left w:val="single" w:sz="4" w:space="0" w:color="7F7F7F" w:themeColor="text1" w:themeTint="80"/>
              <w:bottom w:val="single" w:sz="12" w:space="0" w:color="7F7F7F" w:themeColor="text1" w:themeTint="80"/>
              <w:right w:val="single" w:sz="4" w:space="0" w:color="7F7F7F" w:themeColor="text1" w:themeTint="80"/>
            </w:tcBorders>
          </w:tcPr>
          <w:p w:rsidR="00E031E1" w:rsidRPr="00BC2794" w:rsidRDefault="001D679D" w:rsidP="00364FA9">
            <w:pPr>
              <w:pStyle w:val="Heading2"/>
              <w:ind w:left="0"/>
              <w:rPr>
                <w:sz w:val="24"/>
                <w:szCs w:val="24"/>
                <w:lang w:val="nb-NO"/>
              </w:rPr>
            </w:pPr>
            <w:r w:rsidRPr="00BC2794">
              <w:rPr>
                <w:sz w:val="24"/>
                <w:szCs w:val="24"/>
                <w:lang w:val="nb-NO"/>
              </w:rPr>
              <w:t xml:space="preserve"> Annet: </w:t>
            </w:r>
          </w:p>
          <w:p w:rsidR="001D679D" w:rsidRPr="00BC2794" w:rsidRDefault="001D679D" w:rsidP="001D679D">
            <w:pPr>
              <w:rPr>
                <w:i/>
                <w:lang w:val="nb-NO"/>
              </w:rPr>
            </w:pPr>
            <w:r w:rsidRPr="00BC2794">
              <w:rPr>
                <w:i/>
                <w:lang w:val="nb-NO"/>
              </w:rPr>
              <w:t>Relevant informasjon som ikke hører hjemme i noen av de andre feltene</w:t>
            </w:r>
          </w:p>
        </w:tc>
        <w:tc>
          <w:tcPr>
            <w:tcW w:w="3293" w:type="pct"/>
            <w:gridSpan w:val="2"/>
            <w:tcBorders>
              <w:left w:val="single" w:sz="4" w:space="0" w:color="7F7F7F" w:themeColor="text1" w:themeTint="80"/>
              <w:bottom w:val="single" w:sz="12" w:space="0" w:color="7F7F7F" w:themeColor="text1" w:themeTint="80"/>
              <w:right w:val="single" w:sz="4" w:space="0" w:color="7F7F7F" w:themeColor="text1" w:themeTint="80"/>
            </w:tcBorders>
          </w:tcPr>
          <w:p w:rsidR="00E031E1" w:rsidRPr="00BC2794" w:rsidRDefault="00E031E1" w:rsidP="00364FA9">
            <w:pPr>
              <w:rPr>
                <w:sz w:val="24"/>
                <w:szCs w:val="24"/>
                <w:lang w:val="nb-NO"/>
              </w:rPr>
            </w:pPr>
          </w:p>
          <w:p w:rsidR="00BC2794" w:rsidRPr="00BC2794" w:rsidRDefault="00BC2794" w:rsidP="00364FA9">
            <w:pPr>
              <w:rPr>
                <w:sz w:val="24"/>
                <w:szCs w:val="24"/>
                <w:lang w:val="nb-NO"/>
              </w:rPr>
            </w:pPr>
          </w:p>
        </w:tc>
      </w:tr>
    </w:tbl>
    <w:p w:rsidR="003D6EA0" w:rsidRPr="00BC2794" w:rsidRDefault="001D679D" w:rsidP="00E031E1">
      <w:pPr>
        <w:pStyle w:val="Heading1"/>
        <w:pBdr>
          <w:bottom w:val="single" w:sz="4" w:space="1" w:color="7F7F7F" w:themeColor="text1" w:themeTint="80"/>
        </w:pBdr>
        <w:ind w:left="0"/>
        <w:jc w:val="left"/>
        <w:rPr>
          <w:lang w:val="nb-NO"/>
        </w:rPr>
      </w:pPr>
      <w:r w:rsidRPr="00BC2794">
        <w:rPr>
          <w:lang w:val="nb-NO"/>
        </w:rPr>
        <w:t xml:space="preserve">Sendes til </w:t>
      </w:r>
      <w:hyperlink r:id="rId9" w:history="1">
        <w:r w:rsidRPr="00BC2794">
          <w:rPr>
            <w:rStyle w:val="Hyperlink"/>
            <w:lang w:val="nb-NO"/>
          </w:rPr>
          <w:t>post@familybusinessnorway.no</w:t>
        </w:r>
      </w:hyperlink>
      <w:r w:rsidRPr="00BC2794">
        <w:rPr>
          <w:lang w:val="nb-NO"/>
        </w:rPr>
        <w:t xml:space="preserve"> innen </w:t>
      </w:r>
      <w:r w:rsidR="00F66553">
        <w:rPr>
          <w:lang w:val="nb-NO"/>
        </w:rPr>
        <w:t>1</w:t>
      </w:r>
      <w:r w:rsidR="00A877A4">
        <w:rPr>
          <w:lang w:val="nb-NO"/>
        </w:rPr>
        <w:t>5</w:t>
      </w:r>
      <w:bookmarkStart w:id="0" w:name="_GoBack"/>
      <w:bookmarkEnd w:id="0"/>
      <w:r w:rsidR="00C570E8">
        <w:rPr>
          <w:lang w:val="nb-NO"/>
        </w:rPr>
        <w:t>. mars 2019</w:t>
      </w:r>
    </w:p>
    <w:p w:rsidR="003D6EA0" w:rsidRPr="00BC2794" w:rsidRDefault="003D6EA0" w:rsidP="00E031E1">
      <w:pPr>
        <w:ind w:left="0"/>
        <w:rPr>
          <w:lang w:val="nb-NO"/>
        </w:rPr>
      </w:pPr>
    </w:p>
    <w:sectPr w:rsidR="003D6EA0" w:rsidRPr="00BC2794">
      <w:headerReference w:type="default" r:id="rId10"/>
      <w:pgSz w:w="12240" w:h="15840" w:code="1"/>
      <w:pgMar w:top="576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01B1" w:rsidRDefault="009C01B1">
      <w:pPr>
        <w:spacing w:before="0" w:after="0"/>
      </w:pPr>
      <w:r>
        <w:separator/>
      </w:r>
    </w:p>
  </w:endnote>
  <w:endnote w:type="continuationSeparator" w:id="0">
    <w:p w:rsidR="009C01B1" w:rsidRDefault="009C01B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01B1" w:rsidRDefault="009C01B1">
      <w:pPr>
        <w:spacing w:before="0" w:after="0"/>
      </w:pPr>
      <w:r>
        <w:separator/>
      </w:r>
    </w:p>
  </w:footnote>
  <w:footnote w:type="continuationSeparator" w:id="0">
    <w:p w:rsidR="009C01B1" w:rsidRDefault="009C01B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679D" w:rsidRDefault="001D679D" w:rsidP="001D679D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5495925</wp:posOffset>
          </wp:positionH>
          <wp:positionV relativeFrom="paragraph">
            <wp:posOffset>-161925</wp:posOffset>
          </wp:positionV>
          <wp:extent cx="1499870" cy="1276350"/>
          <wp:effectExtent l="0" t="0" r="508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BN-Logo-CMYK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9870" cy="1276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E63021"/>
    <w:multiLevelType w:val="hybridMultilevel"/>
    <w:tmpl w:val="6E16BBD4"/>
    <w:lvl w:ilvl="0" w:tplc="4000BD2C">
      <w:start w:val="1"/>
      <w:numFmt w:val="decimal"/>
      <w:pStyle w:val="ListParagraph"/>
      <w:lvlText w:val="%1."/>
      <w:lvlJc w:val="left"/>
      <w:pPr>
        <w:ind w:left="432" w:hanging="360"/>
      </w:p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834"/>
    <w:rsid w:val="000C0356"/>
    <w:rsid w:val="000E432D"/>
    <w:rsid w:val="001205AE"/>
    <w:rsid w:val="00176E83"/>
    <w:rsid w:val="001D679D"/>
    <w:rsid w:val="002565EE"/>
    <w:rsid w:val="002570C3"/>
    <w:rsid w:val="00384021"/>
    <w:rsid w:val="00397E35"/>
    <w:rsid w:val="003D6EA0"/>
    <w:rsid w:val="00480E8C"/>
    <w:rsid w:val="00505B45"/>
    <w:rsid w:val="005A04B0"/>
    <w:rsid w:val="006C771D"/>
    <w:rsid w:val="007532B1"/>
    <w:rsid w:val="00854D57"/>
    <w:rsid w:val="00876F67"/>
    <w:rsid w:val="0089459E"/>
    <w:rsid w:val="008E2D2C"/>
    <w:rsid w:val="009020EA"/>
    <w:rsid w:val="00982C50"/>
    <w:rsid w:val="009C01B1"/>
    <w:rsid w:val="00A3474E"/>
    <w:rsid w:val="00A877A4"/>
    <w:rsid w:val="00A879A9"/>
    <w:rsid w:val="00BC2794"/>
    <w:rsid w:val="00BE3365"/>
    <w:rsid w:val="00C30F3A"/>
    <w:rsid w:val="00C570E8"/>
    <w:rsid w:val="00D60837"/>
    <w:rsid w:val="00E031E1"/>
    <w:rsid w:val="00E70610"/>
    <w:rsid w:val="00EF2834"/>
    <w:rsid w:val="00F6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4966F5A8"/>
  <w15:chartTrackingRefBased/>
  <w15:docId w15:val="{DE551ABA-45BF-4563-88BD-F381E9ED1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31E1"/>
    <w:pPr>
      <w:spacing w:before="60" w:after="60" w:line="240" w:lineRule="auto"/>
      <w:ind w:left="72" w:right="72"/>
    </w:pPr>
    <w:rPr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hd w:val="clear" w:color="auto" w:fill="D5DCE4" w:themeFill="text2" w:themeFillTint="33"/>
      <w:spacing w:before="0" w:after="0"/>
      <w:ind w:left="14" w:right="14"/>
      <w:jc w:val="center"/>
      <w:outlineLvl w:val="0"/>
    </w:pPr>
    <w:rPr>
      <w:rFonts w:asciiTheme="majorHAnsi" w:eastAsiaTheme="majorEastAsia" w:hAnsiTheme="majorHAnsi" w:cstheme="majorBidi"/>
      <w:b/>
      <w:bCs/>
      <w:caps/>
      <w:color w:val="44546A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pPr>
      <w:outlineLvl w:val="1"/>
    </w:pPr>
    <w:rPr>
      <w:rFonts w:asciiTheme="majorHAnsi" w:eastAsiaTheme="majorEastAsia" w:hAnsiTheme="majorHAnsi" w:cstheme="majorBidi"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spacing w:before="0" w:after="120"/>
      <w:jc w:val="center"/>
    </w:pPr>
    <w:rPr>
      <w:rFonts w:asciiTheme="majorHAnsi" w:eastAsiaTheme="majorEastAsia" w:hAnsiTheme="majorHAnsi" w:cstheme="majorBidi"/>
      <w:caps/>
      <w:spacing w:val="-10"/>
      <w:kern w:val="28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spacing w:val="-10"/>
      <w:kern w:val="28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before="0" w:after="0"/>
      <w:ind w:left="72"/>
      <w:jc w:val="center"/>
    </w:pPr>
    <w:rPr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Pr>
      <w:spacing w:val="15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aps/>
      <w:color w:val="44546A" w:themeColor="text2"/>
      <w:sz w:val="28"/>
      <w:szCs w:val="28"/>
      <w:shd w:val="clear" w:color="auto" w:fill="D5DCE4" w:themeFill="text2" w:themeFillTint="33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0E8C"/>
    <w:pPr>
      <w:spacing w:before="0"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E8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65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65EE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D679D"/>
    <w:pPr>
      <w:tabs>
        <w:tab w:val="center" w:pos="4536"/>
        <w:tab w:val="right" w:pos="9072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D679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D679D"/>
    <w:pPr>
      <w:tabs>
        <w:tab w:val="center" w:pos="4536"/>
        <w:tab w:val="right" w:pos="9072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D67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0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post@familybusinessnorway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oline.gleditsch\AppData\Roaming\Microsoft\Templates\Business%20credit%20applica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04108-EFC0-45CA-BD8E-6329D03F93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6A79F1-71A0-4D53-AA98-839A3D50F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credit application</Template>
  <TotalTime>1</TotalTime>
  <Pages>1</Pages>
  <Words>134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Gleditsch, Karoline</dc:creator>
  <cp:keywords/>
  <cp:lastModifiedBy>Karoline Gleditsch</cp:lastModifiedBy>
  <cp:revision>3</cp:revision>
  <cp:lastPrinted>2015-10-30T10:02:00Z</cp:lastPrinted>
  <dcterms:created xsi:type="dcterms:W3CDTF">2019-02-06T21:50:00Z</dcterms:created>
  <dcterms:modified xsi:type="dcterms:W3CDTF">2019-02-06T21:51:00Z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TC039736919991</vt:lpwstr>
  </property>
</Properties>
</file>