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CF240" w14:textId="321A0290" w:rsidR="00051AA4" w:rsidRDefault="00051AA4" w:rsidP="00DD2D7E">
      <w:pPr>
        <w:spacing w:before="0" w:after="0" w:line="276" w:lineRule="auto"/>
        <w:ind w:left="0" w:right="0"/>
        <w:rPr>
          <w:rFonts w:asciiTheme="majorHAnsi" w:hAnsiTheme="majorHAnsi" w:cstheme="majorHAnsi"/>
          <w:b/>
          <w:sz w:val="24"/>
          <w:szCs w:val="24"/>
          <w:u w:val="single"/>
          <w:lang w:val="nb-NO"/>
        </w:rPr>
      </w:pPr>
    </w:p>
    <w:p w14:paraId="3D38F180" w14:textId="77777777" w:rsidR="007D4BBA" w:rsidRPr="00DC6AA7" w:rsidRDefault="00374E1C" w:rsidP="00DC6AA7">
      <w:pPr>
        <w:spacing w:before="0" w:after="200" w:line="276" w:lineRule="auto"/>
        <w:ind w:left="0" w:right="0"/>
        <w:rPr>
          <w:i/>
          <w:color w:val="FF0000"/>
          <w:sz w:val="20"/>
          <w:szCs w:val="20"/>
          <w:lang w:val="nb-NO"/>
        </w:rPr>
      </w:pPr>
      <w:r>
        <w:rPr>
          <w:i/>
          <w:color w:val="FF0000"/>
          <w:sz w:val="20"/>
          <w:szCs w:val="20"/>
          <w:lang w:val="nb-NO"/>
        </w:rPr>
        <w:t xml:space="preserve">NB! </w:t>
      </w:r>
      <w:r w:rsidR="00DC6AA7" w:rsidRPr="00DC6AA7">
        <w:rPr>
          <w:i/>
          <w:color w:val="FF0000"/>
          <w:sz w:val="20"/>
          <w:szCs w:val="20"/>
          <w:lang w:val="nb-NO"/>
        </w:rPr>
        <w:t>Fjern beskrivelsene i malen når du fylle ut […]</w:t>
      </w:r>
    </w:p>
    <w:tbl>
      <w:tblPr>
        <w:tblStyle w:val="TableGrid"/>
        <w:tblW w:w="11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63"/>
        <w:gridCol w:w="8774"/>
      </w:tblGrid>
      <w:tr w:rsidR="007D4BBA" w:rsidRPr="00085C96" w14:paraId="054E508D" w14:textId="77777777" w:rsidTr="00DC6AA7">
        <w:trPr>
          <w:trHeight w:val="656"/>
          <w:jc w:val="center"/>
        </w:trPr>
        <w:tc>
          <w:tcPr>
            <w:tcW w:w="11037" w:type="dxa"/>
            <w:gridSpan w:val="2"/>
            <w:hideMark/>
          </w:tcPr>
          <w:p w14:paraId="4C959C15" w14:textId="77777777" w:rsidR="007D4BBA" w:rsidRPr="00374E1C" w:rsidRDefault="007D4BBA">
            <w:pPr>
              <w:spacing w:after="0"/>
              <w:jc w:val="center"/>
              <w:rPr>
                <w:rFonts w:cstheme="minorHAnsi"/>
                <w:b/>
                <w:smallCaps/>
                <w:spacing w:val="20"/>
                <w:sz w:val="40"/>
                <w:szCs w:val="40"/>
                <w:lang w:val="nb-NO"/>
              </w:rPr>
            </w:pPr>
            <w:r w:rsidRPr="00374E1C">
              <w:rPr>
                <w:rFonts w:cstheme="minorHAnsi"/>
                <w:b/>
                <w:smallCaps/>
                <w:spacing w:val="20"/>
                <w:sz w:val="40"/>
                <w:szCs w:val="40"/>
                <w:lang w:val="nb-NO"/>
              </w:rPr>
              <w:t>Fornavn Etternavn</w:t>
            </w:r>
          </w:p>
          <w:p w14:paraId="2291B0A4" w14:textId="77777777" w:rsidR="007D4BBA" w:rsidRDefault="007D4BBA">
            <w:pPr>
              <w:spacing w:after="0"/>
              <w:jc w:val="center"/>
              <w:rPr>
                <w:rFonts w:cstheme="minorHAnsi"/>
                <w:sz w:val="20"/>
                <w:szCs w:val="20"/>
                <w:lang w:val="nb-NO"/>
              </w:rPr>
            </w:pPr>
            <w:r w:rsidRPr="007D4BBA">
              <w:rPr>
                <w:rFonts w:cstheme="minorHAnsi"/>
                <w:sz w:val="20"/>
                <w:szCs w:val="20"/>
                <w:lang w:val="nb-NO"/>
              </w:rPr>
              <w:t>Født</w:t>
            </w:r>
            <w:r w:rsidR="00DC6AA7">
              <w:rPr>
                <w:rFonts w:cstheme="minorHAnsi"/>
                <w:sz w:val="20"/>
                <w:szCs w:val="20"/>
                <w:lang w:val="nb-NO"/>
              </w:rPr>
              <w:t xml:space="preserve"> [</w:t>
            </w:r>
            <w:proofErr w:type="spellStart"/>
            <w:proofErr w:type="gramStart"/>
            <w:r w:rsidR="00DC6AA7">
              <w:rPr>
                <w:rFonts w:cstheme="minorHAnsi"/>
                <w:sz w:val="20"/>
                <w:szCs w:val="20"/>
                <w:lang w:val="nb-NO"/>
              </w:rPr>
              <w:t>dd.mm.åååå</w:t>
            </w:r>
            <w:proofErr w:type="spellEnd"/>
            <w:proofErr w:type="gramEnd"/>
            <w:r w:rsidR="00DC6AA7">
              <w:rPr>
                <w:rFonts w:cstheme="minorHAnsi"/>
                <w:sz w:val="20"/>
                <w:szCs w:val="20"/>
                <w:lang w:val="nb-NO"/>
              </w:rPr>
              <w:t xml:space="preserve">] </w:t>
            </w:r>
            <w:r w:rsidRPr="007D4BBA">
              <w:rPr>
                <w:rFonts w:cstheme="minorHAnsi"/>
                <w:sz w:val="20"/>
                <w:szCs w:val="20"/>
                <w:lang w:val="nb-NO"/>
              </w:rPr>
              <w:t xml:space="preserve">▪ adresse ▪ telefonnummer ▪ email </w:t>
            </w:r>
            <w:proofErr w:type="spellStart"/>
            <w:r w:rsidRPr="007D4BBA">
              <w:rPr>
                <w:rFonts w:cstheme="minorHAnsi"/>
                <w:sz w:val="20"/>
                <w:szCs w:val="20"/>
                <w:lang w:val="nb-NO"/>
              </w:rPr>
              <w:t>adr</w:t>
            </w:r>
            <w:proofErr w:type="spellEnd"/>
          </w:p>
          <w:p w14:paraId="4A324358" w14:textId="77777777" w:rsidR="00A34B25" w:rsidRPr="007D4BBA" w:rsidRDefault="00A34B25">
            <w:pPr>
              <w:spacing w:after="0"/>
              <w:jc w:val="center"/>
              <w:rPr>
                <w:rFonts w:cstheme="minorHAnsi"/>
                <w:sz w:val="20"/>
                <w:szCs w:val="20"/>
                <w:lang w:val="nb-NO"/>
              </w:rPr>
            </w:pPr>
          </w:p>
        </w:tc>
      </w:tr>
      <w:tr w:rsidR="007D4BBA" w:rsidRPr="00A34B25" w14:paraId="5F43DBA4" w14:textId="77777777" w:rsidTr="00DC6AA7">
        <w:trPr>
          <w:trHeight w:val="255"/>
          <w:jc w:val="center"/>
        </w:trPr>
        <w:tc>
          <w:tcPr>
            <w:tcW w:w="11037" w:type="dxa"/>
            <w:gridSpan w:val="2"/>
          </w:tcPr>
          <w:p w14:paraId="2874F2F0" w14:textId="77777777" w:rsidR="007D4BBA" w:rsidRPr="00A34B25" w:rsidRDefault="007D4BBA">
            <w:pPr>
              <w:spacing w:after="0"/>
              <w:rPr>
                <w:rFonts w:cstheme="minorHAnsi"/>
                <w:i/>
                <w:sz w:val="20"/>
                <w:szCs w:val="20"/>
                <w:lang w:val="nb-NO"/>
              </w:rPr>
            </w:pPr>
            <w:r w:rsidRPr="00374E1C">
              <w:rPr>
                <w:rFonts w:cstheme="minorHAnsi"/>
                <w:b/>
                <w:smallCaps/>
                <w:sz w:val="24"/>
                <w:szCs w:val="24"/>
                <w:lang w:val="nb-NO"/>
              </w:rPr>
              <w:t>Profil:</w:t>
            </w: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 xml:space="preserve"> </w:t>
            </w:r>
            <w:r w:rsid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[</w:t>
            </w:r>
            <w:r w:rsidR="00105D2B" w:rsidRPr="00A34B25">
              <w:rPr>
                <w:rFonts w:cstheme="minorHAnsi"/>
                <w:i/>
                <w:sz w:val="20"/>
                <w:szCs w:val="20"/>
                <w:lang w:val="nb-NO"/>
              </w:rPr>
              <w:t>Skriv et kort avsnitt med det du vil leseren skal sitte igjen med etter å ha lest din CV. Oppsumm</w:t>
            </w:r>
            <w:r w:rsidR="003249A4" w:rsidRPr="00A34B25">
              <w:rPr>
                <w:rFonts w:cstheme="minorHAnsi"/>
                <w:i/>
                <w:sz w:val="20"/>
                <w:szCs w:val="20"/>
                <w:lang w:val="nb-NO"/>
              </w:rPr>
              <w:t>erer utdannelse, jobberfaring, personlige egenskaper og framtidsutsikter.</w:t>
            </w:r>
            <w:r w:rsidR="00A34B25">
              <w:rPr>
                <w:rFonts w:cstheme="minorHAnsi"/>
                <w:i/>
                <w:sz w:val="20"/>
                <w:szCs w:val="20"/>
                <w:lang w:val="nb-NO"/>
              </w:rPr>
              <w:t>]</w:t>
            </w:r>
            <w:r w:rsidR="003249A4" w:rsidRPr="00A34B25">
              <w:rPr>
                <w:rFonts w:cstheme="minorHAnsi"/>
                <w:i/>
                <w:sz w:val="20"/>
                <w:szCs w:val="20"/>
                <w:lang w:val="nb-NO"/>
              </w:rPr>
              <w:t xml:space="preserve"> </w:t>
            </w:r>
          </w:p>
          <w:p w14:paraId="2998A021" w14:textId="77777777" w:rsidR="00A34B25" w:rsidRPr="00A34B25" w:rsidRDefault="00A34B25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</w:p>
        </w:tc>
      </w:tr>
      <w:tr w:rsidR="007D4BBA" w:rsidRPr="00085C96" w14:paraId="5306E1F1" w14:textId="77777777" w:rsidTr="00DC6AA7">
        <w:trPr>
          <w:trHeight w:val="255"/>
          <w:jc w:val="center"/>
        </w:trPr>
        <w:tc>
          <w:tcPr>
            <w:tcW w:w="11037" w:type="dxa"/>
            <w:gridSpan w:val="2"/>
            <w:hideMark/>
          </w:tcPr>
          <w:p w14:paraId="494E119F" w14:textId="77777777" w:rsidR="007D4BBA" w:rsidRPr="00A34B25" w:rsidRDefault="007D4BBA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374E1C">
              <w:rPr>
                <w:rFonts w:cstheme="minorHAnsi"/>
                <w:b/>
                <w:smallCaps/>
                <w:sz w:val="24"/>
                <w:szCs w:val="24"/>
                <w:lang w:val="nb-NO"/>
              </w:rPr>
              <w:t>utdannelse</w:t>
            </w:r>
            <w:r w:rsidR="00DC6AA7" w:rsidRPr="00374E1C">
              <w:rPr>
                <w:rFonts w:cstheme="minorHAnsi"/>
                <w:b/>
                <w:smallCaps/>
                <w:sz w:val="24"/>
                <w:szCs w:val="24"/>
                <w:lang w:val="nb-NO"/>
              </w:rPr>
              <w:t xml:space="preserve"> </w:t>
            </w:r>
            <w:r w:rsidR="00DC6AA7" w:rsidRPr="00DC6AA7">
              <w:rPr>
                <w:rFonts w:cstheme="minorHAnsi"/>
                <w:smallCaps/>
                <w:sz w:val="20"/>
                <w:szCs w:val="20"/>
                <w:lang w:val="nb-NO"/>
              </w:rPr>
              <w:t>[de nyeste på toppen]</w:t>
            </w:r>
          </w:p>
        </w:tc>
      </w:tr>
      <w:tr w:rsidR="00A34B25" w:rsidRPr="00085C96" w14:paraId="290F0A7C" w14:textId="77777777" w:rsidTr="00DC6AA7">
        <w:trPr>
          <w:trHeight w:val="311"/>
          <w:jc w:val="center"/>
        </w:trPr>
        <w:tc>
          <w:tcPr>
            <w:tcW w:w="2263" w:type="dxa"/>
            <w:hideMark/>
          </w:tcPr>
          <w:p w14:paraId="4A16CAF1" w14:textId="77777777" w:rsidR="00A34B25" w:rsidRPr="00A34B25" w:rsidRDefault="00A34B25">
            <w:pPr>
              <w:spacing w:after="0"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MM ÅÅ – MM ÅÅ</w:t>
            </w:r>
          </w:p>
        </w:tc>
        <w:tc>
          <w:tcPr>
            <w:tcW w:w="8774" w:type="dxa"/>
            <w:hideMark/>
          </w:tcPr>
          <w:p w14:paraId="67746B12" w14:textId="77777777" w:rsidR="00A34B25" w:rsidRPr="00A34B25" w:rsidRDefault="00A34B25" w:rsidP="003249A4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Navn på skole / universitet</w:t>
            </w:r>
          </w:p>
          <w:p w14:paraId="783C847A" w14:textId="77777777" w:rsidR="00A34B25" w:rsidRPr="00A34B25" w:rsidRDefault="00A34B25">
            <w:pPr>
              <w:spacing w:after="0"/>
              <w:rPr>
                <w:rFonts w:cstheme="minorHAnsi"/>
                <w:i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i/>
                <w:sz w:val="20"/>
                <w:szCs w:val="20"/>
                <w:lang w:val="nb-NO"/>
              </w:rPr>
              <w:t>Grad / studie</w:t>
            </w:r>
          </w:p>
          <w:p w14:paraId="44B32E96" w14:textId="77777777" w:rsidR="00A34B25" w:rsidRPr="00A34B25" w:rsidRDefault="00A34B25">
            <w:pPr>
              <w:spacing w:after="0"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 xml:space="preserve"> </w:t>
            </w:r>
          </w:p>
        </w:tc>
      </w:tr>
      <w:tr w:rsidR="00A34B25" w:rsidRPr="00085C96" w14:paraId="17717783" w14:textId="77777777" w:rsidTr="00DC6AA7">
        <w:trPr>
          <w:trHeight w:val="829"/>
          <w:jc w:val="center"/>
        </w:trPr>
        <w:tc>
          <w:tcPr>
            <w:tcW w:w="2263" w:type="dxa"/>
            <w:hideMark/>
          </w:tcPr>
          <w:p w14:paraId="4111F04B" w14:textId="77777777" w:rsidR="00A34B25" w:rsidRPr="00A34B25" w:rsidRDefault="00A34B25">
            <w:pPr>
              <w:spacing w:after="0"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MM ÅÅ – MM ÅÅ</w:t>
            </w:r>
          </w:p>
        </w:tc>
        <w:tc>
          <w:tcPr>
            <w:tcW w:w="8774" w:type="dxa"/>
            <w:hideMark/>
          </w:tcPr>
          <w:p w14:paraId="683C3E64" w14:textId="77777777" w:rsidR="00A34B25" w:rsidRPr="00A34B25" w:rsidRDefault="00A34B25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Navn på skole / universitet</w:t>
            </w:r>
          </w:p>
          <w:p w14:paraId="6A3277AA" w14:textId="77777777" w:rsidR="00A34B25" w:rsidRPr="00A34B25" w:rsidRDefault="00A34B25" w:rsidP="003249A4">
            <w:pPr>
              <w:spacing w:after="0"/>
              <w:rPr>
                <w:rFonts w:cstheme="minorHAnsi"/>
                <w:i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i/>
                <w:sz w:val="20"/>
                <w:szCs w:val="20"/>
                <w:lang w:val="nb-NO"/>
              </w:rPr>
              <w:t>Grad / studie</w:t>
            </w:r>
          </w:p>
          <w:p w14:paraId="2D259FD5" w14:textId="77777777" w:rsidR="00A34B25" w:rsidRPr="00A34B25" w:rsidRDefault="00A34B25">
            <w:pPr>
              <w:spacing w:after="0"/>
              <w:rPr>
                <w:rFonts w:cstheme="minorHAnsi"/>
                <w:sz w:val="20"/>
                <w:szCs w:val="20"/>
                <w:lang w:val="nb-NO"/>
              </w:rPr>
            </w:pPr>
          </w:p>
        </w:tc>
      </w:tr>
      <w:tr w:rsidR="00A34B25" w:rsidRPr="00A34B25" w14:paraId="0B08BC7F" w14:textId="77777777" w:rsidTr="00DC6AA7">
        <w:trPr>
          <w:trHeight w:val="550"/>
          <w:jc w:val="center"/>
        </w:trPr>
        <w:tc>
          <w:tcPr>
            <w:tcW w:w="2263" w:type="dxa"/>
            <w:hideMark/>
          </w:tcPr>
          <w:p w14:paraId="77029ADA" w14:textId="77777777" w:rsidR="00A34B25" w:rsidRPr="00A34B25" w:rsidRDefault="00A34B25">
            <w:pPr>
              <w:spacing w:after="0"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MM ÅÅ – MM ÅÅ</w:t>
            </w:r>
          </w:p>
        </w:tc>
        <w:tc>
          <w:tcPr>
            <w:tcW w:w="8774" w:type="dxa"/>
            <w:hideMark/>
          </w:tcPr>
          <w:p w14:paraId="39FB9B3A" w14:textId="77777777" w:rsidR="00A34B25" w:rsidRPr="00A34B25" w:rsidRDefault="00A34B25" w:rsidP="003249A4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Navn på skole / universitet</w:t>
            </w:r>
          </w:p>
          <w:p w14:paraId="047EC7A1" w14:textId="77777777" w:rsidR="00A34B25" w:rsidRPr="00A34B25" w:rsidRDefault="00A34B25" w:rsidP="003249A4">
            <w:pPr>
              <w:spacing w:after="0"/>
              <w:rPr>
                <w:rFonts w:cstheme="minorHAnsi"/>
                <w:i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i/>
                <w:sz w:val="20"/>
                <w:szCs w:val="20"/>
                <w:lang w:val="nb-NO"/>
              </w:rPr>
              <w:t>Grad / studie</w:t>
            </w:r>
          </w:p>
          <w:p w14:paraId="0EBD30E0" w14:textId="77777777" w:rsidR="00A34B25" w:rsidRPr="00A34B25" w:rsidRDefault="00A34B25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.</w:t>
            </w:r>
          </w:p>
        </w:tc>
      </w:tr>
      <w:tr w:rsidR="007D4BBA" w:rsidRPr="00085C96" w14:paraId="0DE3AEE4" w14:textId="77777777" w:rsidTr="00DC6AA7">
        <w:trPr>
          <w:trHeight w:val="300"/>
          <w:jc w:val="center"/>
        </w:trPr>
        <w:tc>
          <w:tcPr>
            <w:tcW w:w="11037" w:type="dxa"/>
            <w:gridSpan w:val="2"/>
            <w:hideMark/>
          </w:tcPr>
          <w:p w14:paraId="693413AC" w14:textId="77777777" w:rsidR="007D4BBA" w:rsidRPr="00A34B25" w:rsidRDefault="003249A4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374E1C">
              <w:rPr>
                <w:rFonts w:cstheme="minorHAnsi"/>
                <w:b/>
                <w:smallCaps/>
                <w:sz w:val="24"/>
                <w:szCs w:val="24"/>
                <w:lang w:val="nb-NO"/>
              </w:rPr>
              <w:t>arbeidserfaring</w:t>
            </w:r>
            <w:r w:rsidR="00DC6AA7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 xml:space="preserve"> </w:t>
            </w:r>
            <w:r w:rsidR="00DC6AA7" w:rsidRPr="00DC6AA7">
              <w:rPr>
                <w:rFonts w:cstheme="minorHAnsi"/>
                <w:smallCaps/>
                <w:sz w:val="20"/>
                <w:szCs w:val="20"/>
                <w:lang w:val="nb-NO"/>
              </w:rPr>
              <w:t>[De nyeste på toppen]</w:t>
            </w:r>
          </w:p>
        </w:tc>
      </w:tr>
      <w:tr w:rsidR="00A34B25" w:rsidRPr="00A34B25" w14:paraId="7FD262FA" w14:textId="77777777" w:rsidTr="00DC6AA7">
        <w:trPr>
          <w:trHeight w:val="520"/>
          <w:jc w:val="center"/>
        </w:trPr>
        <w:tc>
          <w:tcPr>
            <w:tcW w:w="2263" w:type="dxa"/>
            <w:hideMark/>
          </w:tcPr>
          <w:p w14:paraId="72B9088A" w14:textId="77777777" w:rsidR="00A34B25" w:rsidRPr="00A34B25" w:rsidRDefault="00A34B25">
            <w:pPr>
              <w:spacing w:after="0"/>
              <w:jc w:val="both"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MM ÅÅ – MM ÅÅ</w:t>
            </w:r>
          </w:p>
        </w:tc>
        <w:tc>
          <w:tcPr>
            <w:tcW w:w="8774" w:type="dxa"/>
            <w:hideMark/>
          </w:tcPr>
          <w:p w14:paraId="3F897A50" w14:textId="77777777" w:rsidR="00A34B25" w:rsidRPr="00A34B25" w:rsidRDefault="00A34B25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Be</w:t>
            </w:r>
            <w:r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d</w:t>
            </w: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rift</w:t>
            </w:r>
          </w:p>
          <w:p w14:paraId="1826235C" w14:textId="77777777" w:rsidR="00A34B25" w:rsidRPr="00A34B25" w:rsidRDefault="00A34B25">
            <w:pPr>
              <w:spacing w:after="0"/>
              <w:rPr>
                <w:rFonts w:cstheme="minorHAnsi"/>
                <w:i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i/>
                <w:sz w:val="20"/>
                <w:szCs w:val="20"/>
                <w:lang w:val="nb-NO"/>
              </w:rPr>
              <w:t>Stilling</w:t>
            </w:r>
          </w:p>
          <w:p w14:paraId="0A27412A" w14:textId="77777777" w:rsidR="00A34B25" w:rsidRPr="00A34B25" w:rsidRDefault="00A34B25" w:rsidP="007D4BBA">
            <w:pPr>
              <w:pStyle w:val="ListParagraph"/>
              <w:numPr>
                <w:ilvl w:val="0"/>
                <w:numId w:val="9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Hva var mitt ansvarsområde</w:t>
            </w:r>
          </w:p>
          <w:p w14:paraId="1EFB9957" w14:textId="77777777" w:rsidR="00A34B25" w:rsidRPr="00A34B25" w:rsidRDefault="00A34B25" w:rsidP="007D4BBA">
            <w:pPr>
              <w:pStyle w:val="ListParagraph"/>
              <w:numPr>
                <w:ilvl w:val="0"/>
                <w:numId w:val="9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Resultat av mitt arbeid / hva leverte jeg</w:t>
            </w:r>
          </w:p>
          <w:p w14:paraId="3536511C" w14:textId="77777777" w:rsidR="00A34B25" w:rsidRPr="00A34B25" w:rsidRDefault="00A34B25" w:rsidP="007D4BBA">
            <w:pPr>
              <w:pStyle w:val="ListParagraph"/>
              <w:numPr>
                <w:ilvl w:val="0"/>
                <w:numId w:val="9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 xml:space="preserve">Hva lærte jeg. </w:t>
            </w:r>
          </w:p>
        </w:tc>
      </w:tr>
      <w:tr w:rsidR="00A34B25" w:rsidRPr="00A34B25" w14:paraId="120B7043" w14:textId="77777777" w:rsidTr="00DC6AA7">
        <w:trPr>
          <w:trHeight w:val="1450"/>
          <w:jc w:val="center"/>
        </w:trPr>
        <w:tc>
          <w:tcPr>
            <w:tcW w:w="2263" w:type="dxa"/>
            <w:hideMark/>
          </w:tcPr>
          <w:p w14:paraId="452C1FC9" w14:textId="77777777" w:rsidR="00A34B25" w:rsidRPr="00A34B25" w:rsidRDefault="00A34B25">
            <w:pPr>
              <w:spacing w:after="0"/>
              <w:jc w:val="both"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MM ÅÅ – MM ÅÅ</w:t>
            </w:r>
          </w:p>
        </w:tc>
        <w:tc>
          <w:tcPr>
            <w:tcW w:w="8774" w:type="dxa"/>
            <w:hideMark/>
          </w:tcPr>
          <w:p w14:paraId="48CC2B60" w14:textId="77777777" w:rsidR="00A34B25" w:rsidRPr="00A34B25" w:rsidRDefault="00A34B25" w:rsidP="003249A4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Be</w:t>
            </w:r>
            <w:r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d</w:t>
            </w: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rift</w:t>
            </w:r>
          </w:p>
          <w:p w14:paraId="5BA8D50B" w14:textId="77777777" w:rsidR="00A34B25" w:rsidRPr="00A34B25" w:rsidRDefault="00A34B25" w:rsidP="003249A4">
            <w:pPr>
              <w:spacing w:after="0"/>
              <w:rPr>
                <w:rFonts w:cstheme="minorHAnsi"/>
                <w:i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i/>
                <w:sz w:val="20"/>
                <w:szCs w:val="20"/>
                <w:lang w:val="nb-NO"/>
              </w:rPr>
              <w:t>Stilling</w:t>
            </w:r>
          </w:p>
          <w:p w14:paraId="7701F8A9" w14:textId="77777777" w:rsidR="00A34B25" w:rsidRPr="00A34B25" w:rsidRDefault="00A34B25" w:rsidP="003249A4">
            <w:pPr>
              <w:pStyle w:val="ListParagraph"/>
              <w:numPr>
                <w:ilvl w:val="0"/>
                <w:numId w:val="10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Hva var mitt ansvarsområde</w:t>
            </w:r>
          </w:p>
          <w:p w14:paraId="21AD5A4A" w14:textId="77777777" w:rsidR="00A34B25" w:rsidRPr="00A34B25" w:rsidRDefault="00A34B25" w:rsidP="003249A4">
            <w:pPr>
              <w:pStyle w:val="ListParagraph"/>
              <w:numPr>
                <w:ilvl w:val="0"/>
                <w:numId w:val="10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Resultat av mitt arbeid / hva leverte jeg</w:t>
            </w:r>
          </w:p>
          <w:p w14:paraId="126D9C22" w14:textId="77777777" w:rsidR="00A34B25" w:rsidRPr="00A34B25" w:rsidRDefault="00A34B25" w:rsidP="003249A4">
            <w:pPr>
              <w:pStyle w:val="ListParagraph"/>
              <w:numPr>
                <w:ilvl w:val="0"/>
                <w:numId w:val="10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Hva lærte jeg.</w:t>
            </w:r>
          </w:p>
        </w:tc>
      </w:tr>
      <w:tr w:rsidR="00A34B25" w:rsidRPr="00A34B25" w14:paraId="5054BFBE" w14:textId="77777777" w:rsidTr="00DC6AA7">
        <w:trPr>
          <w:trHeight w:val="1319"/>
          <w:jc w:val="center"/>
        </w:trPr>
        <w:tc>
          <w:tcPr>
            <w:tcW w:w="2263" w:type="dxa"/>
            <w:hideMark/>
          </w:tcPr>
          <w:p w14:paraId="5BDE7EBF" w14:textId="77777777" w:rsidR="00A34B25" w:rsidRPr="00A34B25" w:rsidRDefault="00A34B25">
            <w:pPr>
              <w:spacing w:after="0"/>
              <w:jc w:val="both"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MM ÅÅ – MM ÅÅ</w:t>
            </w:r>
          </w:p>
        </w:tc>
        <w:tc>
          <w:tcPr>
            <w:tcW w:w="8774" w:type="dxa"/>
            <w:hideMark/>
          </w:tcPr>
          <w:p w14:paraId="01B15F60" w14:textId="77777777" w:rsidR="00A34B25" w:rsidRPr="00A34B25" w:rsidRDefault="00A34B25" w:rsidP="003249A4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Be</w:t>
            </w:r>
            <w:r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d</w:t>
            </w: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rift</w:t>
            </w:r>
          </w:p>
          <w:p w14:paraId="0CA48E44" w14:textId="77777777" w:rsidR="00A34B25" w:rsidRPr="00A34B25" w:rsidRDefault="00A34B25" w:rsidP="003249A4">
            <w:pPr>
              <w:spacing w:after="0"/>
              <w:rPr>
                <w:rFonts w:cstheme="minorHAnsi"/>
                <w:i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i/>
                <w:sz w:val="20"/>
                <w:szCs w:val="20"/>
                <w:lang w:val="nb-NO"/>
              </w:rPr>
              <w:t>Stilling</w:t>
            </w:r>
          </w:p>
          <w:p w14:paraId="1FF27683" w14:textId="77777777" w:rsidR="00A34B25" w:rsidRPr="00A34B25" w:rsidRDefault="00A34B25" w:rsidP="003249A4">
            <w:pPr>
              <w:pStyle w:val="ListParagraph"/>
              <w:numPr>
                <w:ilvl w:val="0"/>
                <w:numId w:val="11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Hva var mitt ansvarsområde</w:t>
            </w:r>
          </w:p>
          <w:p w14:paraId="33B945B7" w14:textId="77777777" w:rsidR="00A34B25" w:rsidRPr="00A34B25" w:rsidRDefault="00A34B25" w:rsidP="003249A4">
            <w:pPr>
              <w:pStyle w:val="ListParagraph"/>
              <w:numPr>
                <w:ilvl w:val="0"/>
                <w:numId w:val="11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Resultat av mitt arbeid / hva leverte jeg</w:t>
            </w:r>
          </w:p>
          <w:p w14:paraId="65B448AB" w14:textId="77777777" w:rsidR="00A34B25" w:rsidRPr="00A34B25" w:rsidRDefault="00A34B25" w:rsidP="003249A4">
            <w:pPr>
              <w:pStyle w:val="ListParagraph"/>
              <w:numPr>
                <w:ilvl w:val="0"/>
                <w:numId w:val="11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Hva lærte jeg.</w:t>
            </w:r>
          </w:p>
        </w:tc>
      </w:tr>
      <w:tr w:rsidR="007D4BBA" w:rsidRPr="00085C96" w14:paraId="42BB307F" w14:textId="77777777" w:rsidTr="00DC6AA7">
        <w:trPr>
          <w:trHeight w:val="243"/>
          <w:jc w:val="center"/>
        </w:trPr>
        <w:tc>
          <w:tcPr>
            <w:tcW w:w="11037" w:type="dxa"/>
            <w:gridSpan w:val="2"/>
            <w:hideMark/>
          </w:tcPr>
          <w:p w14:paraId="5E4CC8AB" w14:textId="77777777" w:rsidR="007D4BBA" w:rsidRPr="00A34B25" w:rsidRDefault="003249A4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374E1C">
              <w:rPr>
                <w:rFonts w:cstheme="minorHAnsi"/>
                <w:b/>
                <w:smallCaps/>
                <w:sz w:val="24"/>
                <w:szCs w:val="24"/>
                <w:lang w:val="nb-NO"/>
              </w:rPr>
              <w:t>verv / aktiviteter</w:t>
            </w: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 xml:space="preserve"> </w:t>
            </w:r>
            <w:r w:rsidR="00DC6AA7" w:rsidRPr="00DC6AA7">
              <w:rPr>
                <w:rFonts w:cstheme="minorHAnsi"/>
                <w:smallCaps/>
                <w:sz w:val="20"/>
                <w:szCs w:val="20"/>
                <w:lang w:val="nb-NO"/>
              </w:rPr>
              <w:t>[Ta med verv og aktiviteter som er relevant for jobben eller viser hvem du er]</w:t>
            </w:r>
          </w:p>
        </w:tc>
      </w:tr>
      <w:tr w:rsidR="00A34B25" w:rsidRPr="00A34B25" w14:paraId="3568381F" w14:textId="77777777" w:rsidTr="00DC6AA7">
        <w:trPr>
          <w:trHeight w:val="844"/>
          <w:jc w:val="center"/>
        </w:trPr>
        <w:tc>
          <w:tcPr>
            <w:tcW w:w="2263" w:type="dxa"/>
            <w:hideMark/>
          </w:tcPr>
          <w:p w14:paraId="224052F4" w14:textId="77777777" w:rsidR="00A34B25" w:rsidRPr="00A34B25" w:rsidRDefault="00A34B25">
            <w:pPr>
              <w:spacing w:after="0"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MM ÅÅ – MM ÅÅ</w:t>
            </w:r>
          </w:p>
        </w:tc>
        <w:tc>
          <w:tcPr>
            <w:tcW w:w="8774" w:type="dxa"/>
            <w:hideMark/>
          </w:tcPr>
          <w:p w14:paraId="18BB13D0" w14:textId="77777777" w:rsidR="00A34B25" w:rsidRPr="00A34B25" w:rsidRDefault="00A34B25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organisasjon</w:t>
            </w:r>
          </w:p>
          <w:p w14:paraId="5BF3DCBD" w14:textId="77777777" w:rsidR="00A34B25" w:rsidRPr="00A34B25" w:rsidRDefault="00A34B25" w:rsidP="007D4BBA">
            <w:pPr>
              <w:pStyle w:val="ListParagraph"/>
              <w:numPr>
                <w:ilvl w:val="0"/>
                <w:numId w:val="13"/>
              </w:numPr>
              <w:spacing w:before="0" w:after="0"/>
              <w:ind w:right="0"/>
              <w:contextualSpacing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Kort beskrivelse.</w:t>
            </w:r>
          </w:p>
        </w:tc>
      </w:tr>
      <w:tr w:rsidR="00A34B25" w:rsidRPr="00A34B25" w14:paraId="2E9157EA" w14:textId="77777777" w:rsidTr="00DC6AA7">
        <w:trPr>
          <w:trHeight w:val="592"/>
          <w:jc w:val="center"/>
        </w:trPr>
        <w:tc>
          <w:tcPr>
            <w:tcW w:w="2263" w:type="dxa"/>
          </w:tcPr>
          <w:p w14:paraId="7A3DC198" w14:textId="77777777" w:rsidR="00A34B25" w:rsidRPr="00A34B25" w:rsidRDefault="00A34B25">
            <w:pPr>
              <w:spacing w:after="0"/>
              <w:rPr>
                <w:rFonts w:cstheme="minorHAnsi"/>
                <w:sz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MM ÅÅ – MM ÅÅ</w:t>
            </w:r>
          </w:p>
          <w:p w14:paraId="2E38D73C" w14:textId="77777777" w:rsidR="00A34B25" w:rsidRPr="00A34B25" w:rsidRDefault="00A34B25">
            <w:pPr>
              <w:spacing w:after="0"/>
              <w:rPr>
                <w:rFonts w:cstheme="minorHAnsi"/>
                <w:sz w:val="20"/>
                <w:lang w:val="nb-NO"/>
              </w:rPr>
            </w:pPr>
          </w:p>
        </w:tc>
        <w:tc>
          <w:tcPr>
            <w:tcW w:w="8774" w:type="dxa"/>
            <w:hideMark/>
          </w:tcPr>
          <w:p w14:paraId="55A5EBBE" w14:textId="77777777" w:rsidR="00A34B25" w:rsidRPr="00A34B25" w:rsidRDefault="00A34B25" w:rsidP="003249A4">
            <w:pPr>
              <w:spacing w:after="0"/>
              <w:rPr>
                <w:rFonts w:cstheme="minorHAnsi"/>
                <w:b/>
                <w:smallCaps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>organisasjon</w:t>
            </w:r>
          </w:p>
          <w:p w14:paraId="5951B4C9" w14:textId="77777777" w:rsidR="00A34B25" w:rsidRPr="00A34B25" w:rsidRDefault="00A34B25" w:rsidP="003249A4">
            <w:pPr>
              <w:pStyle w:val="ListParagraph"/>
              <w:numPr>
                <w:ilvl w:val="0"/>
                <w:numId w:val="14"/>
              </w:numPr>
              <w:spacing w:before="0" w:after="0"/>
              <w:ind w:right="0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  <w:r w:rsidRPr="00A34B25">
              <w:rPr>
                <w:rFonts w:cstheme="minorHAnsi"/>
                <w:sz w:val="20"/>
                <w:szCs w:val="20"/>
                <w:lang w:val="nb-NO"/>
              </w:rPr>
              <w:t>Kort beskrivelse.</w:t>
            </w:r>
          </w:p>
        </w:tc>
      </w:tr>
      <w:tr w:rsidR="00A34B25" w:rsidRPr="00085C96" w14:paraId="5D8194D3" w14:textId="77777777" w:rsidTr="00DC6AA7">
        <w:trPr>
          <w:trHeight w:val="255"/>
          <w:jc w:val="center"/>
        </w:trPr>
        <w:tc>
          <w:tcPr>
            <w:tcW w:w="11037" w:type="dxa"/>
            <w:gridSpan w:val="2"/>
            <w:hideMark/>
          </w:tcPr>
          <w:p w14:paraId="18E67E22" w14:textId="77777777" w:rsidR="00A34B25" w:rsidRPr="00A34B25" w:rsidRDefault="00A34B25">
            <w:pPr>
              <w:spacing w:after="0"/>
              <w:rPr>
                <w:rFonts w:cstheme="minorHAnsi"/>
                <w:sz w:val="20"/>
                <w:szCs w:val="20"/>
                <w:lang w:val="nb-NO"/>
              </w:rPr>
            </w:pPr>
            <w:r w:rsidRPr="00374E1C">
              <w:rPr>
                <w:rFonts w:cstheme="minorHAnsi"/>
                <w:b/>
                <w:smallCaps/>
                <w:sz w:val="24"/>
                <w:szCs w:val="24"/>
                <w:lang w:val="nb-NO"/>
              </w:rPr>
              <w:t>språkferdigheter</w:t>
            </w:r>
            <w:r>
              <w:rPr>
                <w:rFonts w:cstheme="minorHAnsi"/>
                <w:b/>
                <w:smallCaps/>
                <w:sz w:val="20"/>
                <w:szCs w:val="20"/>
                <w:lang w:val="nb-NO"/>
              </w:rPr>
              <w:t xml:space="preserve"> </w:t>
            </w:r>
            <w:r w:rsidRPr="00A34B25">
              <w:rPr>
                <w:rFonts w:cstheme="minorHAnsi"/>
                <w:smallCaps/>
                <w:sz w:val="20"/>
                <w:szCs w:val="20"/>
                <w:lang w:val="nb-NO"/>
              </w:rPr>
              <w:t>[Indiker hvilke språ</w:t>
            </w:r>
            <w:r w:rsidR="00DC6AA7">
              <w:rPr>
                <w:rFonts w:cstheme="minorHAnsi"/>
                <w:smallCaps/>
                <w:sz w:val="20"/>
                <w:szCs w:val="20"/>
                <w:lang w:val="nb-NO"/>
              </w:rPr>
              <w:t>k du snakker / skriver og nivå;</w:t>
            </w:r>
            <w:r w:rsidRPr="00A34B25">
              <w:rPr>
                <w:rFonts w:cstheme="minorHAnsi"/>
                <w:smallCaps/>
                <w:sz w:val="20"/>
                <w:szCs w:val="20"/>
                <w:lang w:val="nb-NO"/>
              </w:rPr>
              <w:t xml:space="preserve"> morsmål, flytende, grunnleggende]</w:t>
            </w:r>
          </w:p>
        </w:tc>
      </w:tr>
      <w:tr w:rsidR="00A34B25" w:rsidRPr="00085C96" w14:paraId="094B3CDB" w14:textId="77777777" w:rsidTr="00DC6AA7">
        <w:trPr>
          <w:trHeight w:val="255"/>
          <w:jc w:val="center"/>
        </w:trPr>
        <w:tc>
          <w:tcPr>
            <w:tcW w:w="2263" w:type="dxa"/>
          </w:tcPr>
          <w:p w14:paraId="4F373E84" w14:textId="77777777" w:rsidR="00A34B25" w:rsidRPr="00A34B25" w:rsidRDefault="00A34B25">
            <w:pPr>
              <w:spacing w:after="0"/>
              <w:rPr>
                <w:rFonts w:cstheme="minorHAnsi"/>
                <w:b/>
                <w:smallCaps/>
                <w:sz w:val="22"/>
                <w:lang w:val="nb-NO"/>
              </w:rPr>
            </w:pPr>
          </w:p>
        </w:tc>
        <w:tc>
          <w:tcPr>
            <w:tcW w:w="8774" w:type="dxa"/>
            <w:hideMark/>
          </w:tcPr>
          <w:p w14:paraId="15661BF5" w14:textId="77777777" w:rsidR="00A34B25" w:rsidRPr="00A34B25" w:rsidRDefault="00A34B25" w:rsidP="007D4BBA">
            <w:pPr>
              <w:pStyle w:val="ListParagraph"/>
              <w:numPr>
                <w:ilvl w:val="0"/>
                <w:numId w:val="15"/>
              </w:numPr>
              <w:spacing w:before="0" w:after="0"/>
              <w:ind w:left="283" w:right="0" w:hanging="283"/>
              <w:contextualSpacing/>
              <w:rPr>
                <w:rFonts w:cstheme="minorHAnsi"/>
                <w:sz w:val="20"/>
                <w:szCs w:val="20"/>
                <w:lang w:val="nb-NO"/>
              </w:rPr>
            </w:pPr>
          </w:p>
        </w:tc>
      </w:tr>
    </w:tbl>
    <w:p w14:paraId="577A1A87" w14:textId="18448F12" w:rsidR="007D4BBA" w:rsidRDefault="007D4BBA" w:rsidP="000C2596">
      <w:pPr>
        <w:spacing w:before="0" w:after="0" w:line="276" w:lineRule="auto"/>
        <w:ind w:left="0" w:right="0"/>
        <w:rPr>
          <w:rFonts w:cstheme="minorHAnsi"/>
          <w:sz w:val="24"/>
          <w:szCs w:val="24"/>
          <w:lang w:val="nb-NO"/>
        </w:rPr>
      </w:pPr>
      <w:bookmarkStart w:id="0" w:name="_GoBack"/>
      <w:bookmarkEnd w:id="0"/>
    </w:p>
    <w:sectPr w:rsidR="007D4BBA">
      <w:headerReference w:type="default" r:id="rId9"/>
      <w:pgSz w:w="12240" w:h="15840" w:code="1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6A848" w14:textId="77777777" w:rsidR="009C01B1" w:rsidRDefault="009C01B1">
      <w:pPr>
        <w:spacing w:before="0" w:after="0"/>
      </w:pPr>
      <w:r>
        <w:separator/>
      </w:r>
    </w:p>
  </w:endnote>
  <w:endnote w:type="continuationSeparator" w:id="0">
    <w:p w14:paraId="1DD8CE0D" w14:textId="77777777" w:rsidR="009C01B1" w:rsidRDefault="009C01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2F21E" w14:textId="77777777" w:rsidR="009C01B1" w:rsidRDefault="009C01B1">
      <w:pPr>
        <w:spacing w:before="0" w:after="0"/>
      </w:pPr>
      <w:r>
        <w:separator/>
      </w:r>
    </w:p>
  </w:footnote>
  <w:footnote w:type="continuationSeparator" w:id="0">
    <w:p w14:paraId="06D2371C" w14:textId="77777777" w:rsidR="009C01B1" w:rsidRDefault="009C01B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770AB" w14:textId="77777777" w:rsidR="001D679D" w:rsidRDefault="001D679D" w:rsidP="001D679D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A96FAA" wp14:editId="7E2D7D8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499870" cy="127635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BN-Logo-CMYK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870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82B79"/>
    <w:multiLevelType w:val="hybridMultilevel"/>
    <w:tmpl w:val="F6164C9E"/>
    <w:lvl w:ilvl="0" w:tplc="D6DA1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CE4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20F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D2D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66C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F6D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CCE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F03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6CE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534B2A"/>
    <w:multiLevelType w:val="hybridMultilevel"/>
    <w:tmpl w:val="958A4DD2"/>
    <w:lvl w:ilvl="0" w:tplc="BF281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5C6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E5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AC7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C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6E7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05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84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8B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F80B1B"/>
    <w:multiLevelType w:val="hybridMultilevel"/>
    <w:tmpl w:val="7E389B7A"/>
    <w:lvl w:ilvl="0" w:tplc="1FFA3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F8E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E6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406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C2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B05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4F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A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D4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01A3E7B"/>
    <w:multiLevelType w:val="hybridMultilevel"/>
    <w:tmpl w:val="4C8025CA"/>
    <w:lvl w:ilvl="0" w:tplc="30B4D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EA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AC6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6E5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2B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61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62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40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E4C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1FD7296"/>
    <w:multiLevelType w:val="hybridMultilevel"/>
    <w:tmpl w:val="5A8ABFDC"/>
    <w:lvl w:ilvl="0" w:tplc="F4D0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D05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CD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AE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2C5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C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0B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7CF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CA5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3E63021"/>
    <w:multiLevelType w:val="hybridMultilevel"/>
    <w:tmpl w:val="6E16BBD4"/>
    <w:lvl w:ilvl="0" w:tplc="4000BD2C">
      <w:start w:val="1"/>
      <w:numFmt w:val="decimal"/>
      <w:pStyle w:val="ListParagraph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4056608A"/>
    <w:multiLevelType w:val="hybridMultilevel"/>
    <w:tmpl w:val="A0E63106"/>
    <w:lvl w:ilvl="0" w:tplc="0414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43960F0C"/>
    <w:multiLevelType w:val="hybridMultilevel"/>
    <w:tmpl w:val="FC54D828"/>
    <w:lvl w:ilvl="0" w:tplc="91EED9F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26035"/>
    <w:multiLevelType w:val="hybridMultilevel"/>
    <w:tmpl w:val="169A5D1A"/>
    <w:lvl w:ilvl="0" w:tplc="3098C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66E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0C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380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CE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E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885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65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409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3971119"/>
    <w:multiLevelType w:val="hybridMultilevel"/>
    <w:tmpl w:val="3B5EE7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E4536"/>
    <w:multiLevelType w:val="hybridMultilevel"/>
    <w:tmpl w:val="EEE6A6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67468"/>
    <w:multiLevelType w:val="hybridMultilevel"/>
    <w:tmpl w:val="2AD46BB0"/>
    <w:lvl w:ilvl="0" w:tplc="91EED9F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D22F93"/>
    <w:multiLevelType w:val="hybridMultilevel"/>
    <w:tmpl w:val="A314A6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13B90"/>
    <w:multiLevelType w:val="hybridMultilevel"/>
    <w:tmpl w:val="A41A1556"/>
    <w:lvl w:ilvl="0" w:tplc="F0441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42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4AD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B23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026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A0A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2A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8A0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29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84A2277"/>
    <w:multiLevelType w:val="hybridMultilevel"/>
    <w:tmpl w:val="776E1E2C"/>
    <w:lvl w:ilvl="0" w:tplc="91EED9F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B2557B"/>
    <w:multiLevelType w:val="hybridMultilevel"/>
    <w:tmpl w:val="1AA8F65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14"/>
  </w:num>
  <w:num w:numId="10">
    <w:abstractNumId w:val="11"/>
  </w:num>
  <w:num w:numId="11">
    <w:abstractNumId w:val="7"/>
  </w:num>
  <w:num w:numId="12">
    <w:abstractNumId w:val="10"/>
  </w:num>
  <w:num w:numId="13">
    <w:abstractNumId w:val="15"/>
  </w:num>
  <w:num w:numId="14">
    <w:abstractNumId w:val="12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34"/>
    <w:rsid w:val="00051AA4"/>
    <w:rsid w:val="00085C96"/>
    <w:rsid w:val="000C0356"/>
    <w:rsid w:val="000C2596"/>
    <w:rsid w:val="000E432D"/>
    <w:rsid w:val="00105D2B"/>
    <w:rsid w:val="001205AE"/>
    <w:rsid w:val="00176E83"/>
    <w:rsid w:val="001D679D"/>
    <w:rsid w:val="002565EE"/>
    <w:rsid w:val="002570C3"/>
    <w:rsid w:val="003249A4"/>
    <w:rsid w:val="00374E1C"/>
    <w:rsid w:val="00384021"/>
    <w:rsid w:val="00397E35"/>
    <w:rsid w:val="003D6EA0"/>
    <w:rsid w:val="003E29FE"/>
    <w:rsid w:val="003F3DCB"/>
    <w:rsid w:val="00480E8C"/>
    <w:rsid w:val="00505B45"/>
    <w:rsid w:val="005A04B0"/>
    <w:rsid w:val="006C771D"/>
    <w:rsid w:val="007532B1"/>
    <w:rsid w:val="007D4BBA"/>
    <w:rsid w:val="00854D57"/>
    <w:rsid w:val="00876F67"/>
    <w:rsid w:val="0089459E"/>
    <w:rsid w:val="008E2D2C"/>
    <w:rsid w:val="008E3ABF"/>
    <w:rsid w:val="009020EA"/>
    <w:rsid w:val="00982C50"/>
    <w:rsid w:val="009C01B1"/>
    <w:rsid w:val="00A1338F"/>
    <w:rsid w:val="00A3474E"/>
    <w:rsid w:val="00A34B25"/>
    <w:rsid w:val="00A879A9"/>
    <w:rsid w:val="00B81581"/>
    <w:rsid w:val="00BC2794"/>
    <w:rsid w:val="00BC3999"/>
    <w:rsid w:val="00BE3365"/>
    <w:rsid w:val="00BE3452"/>
    <w:rsid w:val="00C30F3A"/>
    <w:rsid w:val="00CC421C"/>
    <w:rsid w:val="00CE63F4"/>
    <w:rsid w:val="00D60837"/>
    <w:rsid w:val="00DC6AA7"/>
    <w:rsid w:val="00DD2D7E"/>
    <w:rsid w:val="00E031E1"/>
    <w:rsid w:val="00E70610"/>
    <w:rsid w:val="00E85269"/>
    <w:rsid w:val="00EF2834"/>
    <w:rsid w:val="00F66553"/>
    <w:rsid w:val="00FB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51318DE9"/>
  <w15:chartTrackingRefBased/>
  <w15:docId w15:val="{DE551ABA-45BF-4563-88BD-F381E9ED1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1E1"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E8C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5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65E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679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79D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1338F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BBA"/>
    <w:pPr>
      <w:spacing w:before="0" w:after="200"/>
      <w:ind w:left="0" w:right="0"/>
    </w:pPr>
    <w:rPr>
      <w:rFonts w:eastAsiaTheme="minorHAnsi"/>
      <w:sz w:val="24"/>
      <w:szCs w:val="24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BBA"/>
    <w:rPr>
      <w:rFonts w:eastAsiaTheme="minorHAnsi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D4BBA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E1C"/>
    <w:pPr>
      <w:spacing w:before="60" w:after="60"/>
      <w:ind w:left="72" w:right="72"/>
    </w:pPr>
    <w:rPr>
      <w:rFonts w:eastAsiaTheme="minorEastAsia"/>
      <w:b/>
      <w:bCs/>
      <w:sz w:val="20"/>
      <w:szCs w:val="20"/>
      <w:lang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E1C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4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1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3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2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7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4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0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7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4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8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6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e.gleditsch\AppData\Roaming\Microsoft\Templates\Business%20credit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04108-EFC0-45CA-BD8E-6329D03F93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D62A4C-6C10-4501-8645-907FE71A2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credit application</Template>
  <TotalTime>1</TotalTime>
  <Pages>2</Pages>
  <Words>192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Gleditsch, Karoline</dc:creator>
  <cp:keywords/>
  <cp:lastModifiedBy>Simone Møkster</cp:lastModifiedBy>
  <cp:revision>3</cp:revision>
  <cp:lastPrinted>2015-10-30T10:02:00Z</cp:lastPrinted>
  <dcterms:created xsi:type="dcterms:W3CDTF">2019-01-15T09:54:00Z</dcterms:created>
  <dcterms:modified xsi:type="dcterms:W3CDTF">2019-01-15T09:55:00Z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TC039736919991</vt:lpwstr>
  </property>
</Properties>
</file>