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A1A87" w14:textId="77777777" w:rsidR="007D4BBA" w:rsidRDefault="007D4BBA" w:rsidP="00DD2D7E">
      <w:p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</w:p>
    <w:p w14:paraId="02588C22" w14:textId="77777777" w:rsidR="00374E1C" w:rsidRDefault="00374E1C" w:rsidP="00DD2D7E">
      <w:p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</w:p>
    <w:p w14:paraId="1A0494B9" w14:textId="77777777" w:rsidR="00374E1C" w:rsidRDefault="00374E1C" w:rsidP="00374E1C">
      <w:pPr>
        <w:spacing w:before="0" w:after="0" w:line="276" w:lineRule="auto"/>
        <w:ind w:right="0"/>
        <w:jc w:val="center"/>
        <w:rPr>
          <w:rFonts w:cstheme="minorHAnsi"/>
          <w:sz w:val="24"/>
          <w:szCs w:val="24"/>
          <w:lang w:val="nb-NO"/>
        </w:rPr>
      </w:pPr>
    </w:p>
    <w:p w14:paraId="3CCA42AB" w14:textId="77777777" w:rsidR="00374E1C" w:rsidRPr="00374E1C" w:rsidRDefault="00374E1C" w:rsidP="00374E1C">
      <w:pPr>
        <w:spacing w:before="0" w:after="0" w:line="276" w:lineRule="auto"/>
        <w:ind w:right="0"/>
        <w:jc w:val="center"/>
        <w:rPr>
          <w:rFonts w:cstheme="minorHAnsi"/>
          <w:sz w:val="40"/>
          <w:szCs w:val="40"/>
          <w:lang w:val="nb-NO"/>
        </w:rPr>
      </w:pPr>
      <w:r w:rsidRPr="00374E1C">
        <w:rPr>
          <w:rFonts w:cstheme="minorHAnsi"/>
          <w:sz w:val="40"/>
          <w:szCs w:val="40"/>
          <w:lang w:val="nb-NO"/>
        </w:rPr>
        <w:t>Motivasjonsbrev</w:t>
      </w:r>
    </w:p>
    <w:p w14:paraId="366C7336" w14:textId="77777777" w:rsidR="00374E1C" w:rsidRDefault="00374E1C" w:rsidP="00374E1C">
      <w:pPr>
        <w:spacing w:before="0" w:after="0" w:line="276" w:lineRule="auto"/>
        <w:ind w:right="0"/>
        <w:jc w:val="center"/>
        <w:rPr>
          <w:rFonts w:cstheme="minorHAnsi"/>
          <w:sz w:val="24"/>
          <w:szCs w:val="24"/>
          <w:lang w:val="nb-NO"/>
        </w:rPr>
      </w:pPr>
    </w:p>
    <w:p w14:paraId="798CB754" w14:textId="77777777" w:rsidR="00374E1C" w:rsidRDefault="00374E1C" w:rsidP="00374E1C">
      <w:p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</w:p>
    <w:p w14:paraId="2662141E" w14:textId="77777777" w:rsidR="00374E1C" w:rsidRDefault="00374E1C" w:rsidP="00374E1C">
      <w:p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</w:p>
    <w:p w14:paraId="1BAA8D74" w14:textId="77777777" w:rsidR="00374E1C" w:rsidRDefault="00374E1C" w:rsidP="00374E1C">
      <w:p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  <w:r>
        <w:rPr>
          <w:rFonts w:cstheme="minorHAnsi"/>
          <w:sz w:val="24"/>
          <w:szCs w:val="24"/>
          <w:lang w:val="nb-NO"/>
        </w:rPr>
        <w:t xml:space="preserve">Skrive et følgebrev til CV som dekker følgende innhold: </w:t>
      </w:r>
    </w:p>
    <w:p w14:paraId="4CF762C7" w14:textId="0D4661E2" w:rsidR="00BD79BC" w:rsidRDefault="00BD79BC" w:rsidP="00374E1C">
      <w:pPr>
        <w:pStyle w:val="ListParagraph"/>
        <w:numPr>
          <w:ilvl w:val="0"/>
          <w:numId w:val="16"/>
        </w:num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  <w:r>
        <w:rPr>
          <w:rFonts w:cstheme="minorHAnsi"/>
          <w:sz w:val="24"/>
          <w:szCs w:val="24"/>
          <w:lang w:val="nb-NO"/>
        </w:rPr>
        <w:t>Hvilken familiebedrift kommer du fra?</w:t>
      </w:r>
    </w:p>
    <w:p w14:paraId="6025C549" w14:textId="6B949528" w:rsidR="00BD79BC" w:rsidRDefault="00BD79BC" w:rsidP="00374E1C">
      <w:pPr>
        <w:pStyle w:val="ListParagraph"/>
        <w:numPr>
          <w:ilvl w:val="0"/>
          <w:numId w:val="16"/>
        </w:num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  <w:r>
        <w:rPr>
          <w:rFonts w:cstheme="minorHAnsi"/>
          <w:sz w:val="24"/>
          <w:szCs w:val="24"/>
          <w:lang w:val="nb-NO"/>
        </w:rPr>
        <w:t>Hva er din rolle / tilknytning til egen familiebedrift?</w:t>
      </w:r>
      <w:bookmarkStart w:id="0" w:name="_GoBack"/>
      <w:bookmarkEnd w:id="0"/>
    </w:p>
    <w:p w14:paraId="79016AB6" w14:textId="601CD3D4" w:rsidR="00374E1C" w:rsidRDefault="00374E1C" w:rsidP="00374E1C">
      <w:pPr>
        <w:pStyle w:val="ListParagraph"/>
        <w:numPr>
          <w:ilvl w:val="0"/>
          <w:numId w:val="16"/>
        </w:num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  <w:r>
        <w:rPr>
          <w:rFonts w:cstheme="minorHAnsi"/>
          <w:sz w:val="24"/>
          <w:szCs w:val="24"/>
          <w:lang w:val="nb-NO"/>
        </w:rPr>
        <w:t xml:space="preserve">Hvorfor ønsker du </w:t>
      </w:r>
      <w:r w:rsidR="003E29FE">
        <w:rPr>
          <w:rFonts w:cstheme="minorHAnsi"/>
          <w:sz w:val="24"/>
          <w:szCs w:val="24"/>
          <w:lang w:val="nb-NO"/>
        </w:rPr>
        <w:t>praktikant</w:t>
      </w:r>
      <w:r>
        <w:rPr>
          <w:rFonts w:cstheme="minorHAnsi"/>
          <w:sz w:val="24"/>
          <w:szCs w:val="24"/>
          <w:lang w:val="nb-NO"/>
        </w:rPr>
        <w:t>stillingen</w:t>
      </w:r>
      <w:r w:rsidR="00CC421C">
        <w:rPr>
          <w:rFonts w:cstheme="minorHAnsi"/>
          <w:sz w:val="24"/>
          <w:szCs w:val="24"/>
          <w:lang w:val="nb-NO"/>
        </w:rPr>
        <w:t>?</w:t>
      </w:r>
    </w:p>
    <w:p w14:paraId="4667C493" w14:textId="77777777" w:rsidR="00374E1C" w:rsidRDefault="00374E1C" w:rsidP="00374E1C">
      <w:pPr>
        <w:pStyle w:val="ListParagraph"/>
        <w:numPr>
          <w:ilvl w:val="0"/>
          <w:numId w:val="16"/>
        </w:num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  <w:r>
        <w:rPr>
          <w:rFonts w:cstheme="minorHAnsi"/>
          <w:sz w:val="24"/>
          <w:szCs w:val="24"/>
          <w:lang w:val="nb-NO"/>
        </w:rPr>
        <w:t>Hvilken relevant utdannelse / arbeidserfaring har du for å utføre stillingen</w:t>
      </w:r>
      <w:r w:rsidR="00CC421C">
        <w:rPr>
          <w:rFonts w:cstheme="minorHAnsi"/>
          <w:sz w:val="24"/>
          <w:szCs w:val="24"/>
          <w:lang w:val="nb-NO"/>
        </w:rPr>
        <w:t>?</w:t>
      </w:r>
    </w:p>
    <w:p w14:paraId="15ED0A01" w14:textId="77777777" w:rsidR="00374E1C" w:rsidRDefault="00374E1C" w:rsidP="00374E1C">
      <w:pPr>
        <w:pStyle w:val="ListParagraph"/>
        <w:numPr>
          <w:ilvl w:val="0"/>
          <w:numId w:val="16"/>
        </w:num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  <w:r>
        <w:rPr>
          <w:rFonts w:cstheme="minorHAnsi"/>
          <w:sz w:val="24"/>
          <w:szCs w:val="24"/>
          <w:lang w:val="nb-NO"/>
        </w:rPr>
        <w:t>Hva kan du tilføre</w:t>
      </w:r>
      <w:r w:rsidR="00CC421C">
        <w:rPr>
          <w:rFonts w:cstheme="minorHAnsi"/>
          <w:sz w:val="24"/>
          <w:szCs w:val="24"/>
          <w:lang w:val="nb-NO"/>
        </w:rPr>
        <w:t xml:space="preserve"> bedriften?</w:t>
      </w:r>
    </w:p>
    <w:p w14:paraId="41A59098" w14:textId="77777777" w:rsidR="00374E1C" w:rsidRDefault="00374E1C" w:rsidP="00374E1C">
      <w:pPr>
        <w:pStyle w:val="ListParagraph"/>
        <w:numPr>
          <w:ilvl w:val="0"/>
          <w:numId w:val="16"/>
        </w:num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  <w:r>
        <w:rPr>
          <w:rFonts w:cstheme="minorHAnsi"/>
          <w:sz w:val="24"/>
          <w:szCs w:val="24"/>
          <w:lang w:val="nb-NO"/>
        </w:rPr>
        <w:t>Hva forventer du å lære av praktikantstillingen</w:t>
      </w:r>
      <w:r w:rsidR="00CC421C">
        <w:rPr>
          <w:rFonts w:cstheme="minorHAnsi"/>
          <w:sz w:val="24"/>
          <w:szCs w:val="24"/>
          <w:lang w:val="nb-NO"/>
        </w:rPr>
        <w:t>?</w:t>
      </w:r>
    </w:p>
    <w:p w14:paraId="07A8F4F5" w14:textId="77777777" w:rsidR="00374E1C" w:rsidRPr="00374E1C" w:rsidRDefault="00CC421C" w:rsidP="00374E1C">
      <w:pPr>
        <w:pStyle w:val="ListParagraph"/>
        <w:numPr>
          <w:ilvl w:val="0"/>
          <w:numId w:val="16"/>
        </w:numPr>
        <w:spacing w:before="0" w:after="0" w:line="276" w:lineRule="auto"/>
        <w:ind w:right="0"/>
        <w:rPr>
          <w:rFonts w:cstheme="minorHAnsi"/>
          <w:sz w:val="24"/>
          <w:szCs w:val="24"/>
          <w:lang w:val="nb-NO"/>
        </w:rPr>
      </w:pPr>
      <w:r>
        <w:rPr>
          <w:rFonts w:cstheme="minorHAnsi"/>
          <w:sz w:val="24"/>
          <w:szCs w:val="24"/>
          <w:lang w:val="nb-NO"/>
        </w:rPr>
        <w:t xml:space="preserve">Er det andre forhold vertsbedriften bør kjenne til ved deg? </w:t>
      </w:r>
    </w:p>
    <w:sectPr w:rsidR="00374E1C" w:rsidRPr="00374E1C">
      <w:headerReference w:type="default" r:id="rId9"/>
      <w:pgSz w:w="12240" w:h="15840" w:code="1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6A848" w14:textId="77777777" w:rsidR="009C01B1" w:rsidRDefault="009C01B1">
      <w:pPr>
        <w:spacing w:before="0" w:after="0"/>
      </w:pPr>
      <w:r>
        <w:separator/>
      </w:r>
    </w:p>
  </w:endnote>
  <w:endnote w:type="continuationSeparator" w:id="0">
    <w:p w14:paraId="1DD8CE0D" w14:textId="77777777" w:rsidR="009C01B1" w:rsidRDefault="009C01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2F21E" w14:textId="77777777" w:rsidR="009C01B1" w:rsidRDefault="009C01B1">
      <w:pPr>
        <w:spacing w:before="0" w:after="0"/>
      </w:pPr>
      <w:r>
        <w:separator/>
      </w:r>
    </w:p>
  </w:footnote>
  <w:footnote w:type="continuationSeparator" w:id="0">
    <w:p w14:paraId="06D2371C" w14:textId="77777777" w:rsidR="009C01B1" w:rsidRDefault="009C01B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770AB" w14:textId="77777777" w:rsidR="001D679D" w:rsidRDefault="001D679D" w:rsidP="001D679D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A96FAA" wp14:editId="7E2D7D8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499870" cy="127635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BN-Logo-CMYK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870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82B79"/>
    <w:multiLevelType w:val="hybridMultilevel"/>
    <w:tmpl w:val="F6164C9E"/>
    <w:lvl w:ilvl="0" w:tplc="D6DA1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CE4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20F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D2D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6C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F6D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CCE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F03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CE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534B2A"/>
    <w:multiLevelType w:val="hybridMultilevel"/>
    <w:tmpl w:val="958A4DD2"/>
    <w:lvl w:ilvl="0" w:tplc="BF281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5C6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E5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AC7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C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6E7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05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84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8B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F80B1B"/>
    <w:multiLevelType w:val="hybridMultilevel"/>
    <w:tmpl w:val="7E389B7A"/>
    <w:lvl w:ilvl="0" w:tplc="1FFA3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F8E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E6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406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C2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B05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4F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A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D4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01A3E7B"/>
    <w:multiLevelType w:val="hybridMultilevel"/>
    <w:tmpl w:val="4C8025CA"/>
    <w:lvl w:ilvl="0" w:tplc="30B4D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EA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AC6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6E5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2B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61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62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40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E4C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1FD7296"/>
    <w:multiLevelType w:val="hybridMultilevel"/>
    <w:tmpl w:val="5A8ABFDC"/>
    <w:lvl w:ilvl="0" w:tplc="F4D0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05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CD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AE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2C5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C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0B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CF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A5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3E63021"/>
    <w:multiLevelType w:val="hybridMultilevel"/>
    <w:tmpl w:val="6E16BBD4"/>
    <w:lvl w:ilvl="0" w:tplc="4000BD2C">
      <w:start w:val="1"/>
      <w:numFmt w:val="decimal"/>
      <w:pStyle w:val="ListParagraph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4056608A"/>
    <w:multiLevelType w:val="hybridMultilevel"/>
    <w:tmpl w:val="A0E63106"/>
    <w:lvl w:ilvl="0" w:tplc="0414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43960F0C"/>
    <w:multiLevelType w:val="hybridMultilevel"/>
    <w:tmpl w:val="FC54D828"/>
    <w:lvl w:ilvl="0" w:tplc="91EED9F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26035"/>
    <w:multiLevelType w:val="hybridMultilevel"/>
    <w:tmpl w:val="169A5D1A"/>
    <w:lvl w:ilvl="0" w:tplc="3098C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66E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0C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380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CE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E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885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65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409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3971119"/>
    <w:multiLevelType w:val="hybridMultilevel"/>
    <w:tmpl w:val="3B5EE7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E4536"/>
    <w:multiLevelType w:val="hybridMultilevel"/>
    <w:tmpl w:val="EEE6A6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67468"/>
    <w:multiLevelType w:val="hybridMultilevel"/>
    <w:tmpl w:val="2AD46BB0"/>
    <w:lvl w:ilvl="0" w:tplc="91EED9F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D22F93"/>
    <w:multiLevelType w:val="hybridMultilevel"/>
    <w:tmpl w:val="A314A6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13B90"/>
    <w:multiLevelType w:val="hybridMultilevel"/>
    <w:tmpl w:val="A41A1556"/>
    <w:lvl w:ilvl="0" w:tplc="F0441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42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4AD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B23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026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A0A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2A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8A0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29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84A2277"/>
    <w:multiLevelType w:val="hybridMultilevel"/>
    <w:tmpl w:val="776E1E2C"/>
    <w:lvl w:ilvl="0" w:tplc="91EED9F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B2557B"/>
    <w:multiLevelType w:val="hybridMultilevel"/>
    <w:tmpl w:val="1AA8F65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14"/>
  </w:num>
  <w:num w:numId="10">
    <w:abstractNumId w:val="11"/>
  </w:num>
  <w:num w:numId="11">
    <w:abstractNumId w:val="7"/>
  </w:num>
  <w:num w:numId="12">
    <w:abstractNumId w:val="10"/>
  </w:num>
  <w:num w:numId="13">
    <w:abstractNumId w:val="15"/>
  </w:num>
  <w:num w:numId="14">
    <w:abstractNumId w:val="12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34"/>
    <w:rsid w:val="00051AA4"/>
    <w:rsid w:val="000C0356"/>
    <w:rsid w:val="000E432D"/>
    <w:rsid w:val="00105D2B"/>
    <w:rsid w:val="001205AE"/>
    <w:rsid w:val="00176E83"/>
    <w:rsid w:val="001D679D"/>
    <w:rsid w:val="002565EE"/>
    <w:rsid w:val="002570C3"/>
    <w:rsid w:val="003249A4"/>
    <w:rsid w:val="00374E1C"/>
    <w:rsid w:val="00384021"/>
    <w:rsid w:val="00397E35"/>
    <w:rsid w:val="003D6EA0"/>
    <w:rsid w:val="003E29FE"/>
    <w:rsid w:val="003F3DCB"/>
    <w:rsid w:val="00425D36"/>
    <w:rsid w:val="00480E8C"/>
    <w:rsid w:val="00505B45"/>
    <w:rsid w:val="005A04B0"/>
    <w:rsid w:val="006C771D"/>
    <w:rsid w:val="007532B1"/>
    <w:rsid w:val="007D4BBA"/>
    <w:rsid w:val="00854D57"/>
    <w:rsid w:val="00876F67"/>
    <w:rsid w:val="0089459E"/>
    <w:rsid w:val="008E2D2C"/>
    <w:rsid w:val="008E3ABF"/>
    <w:rsid w:val="009020EA"/>
    <w:rsid w:val="00982C50"/>
    <w:rsid w:val="009C01B1"/>
    <w:rsid w:val="00A1338F"/>
    <w:rsid w:val="00A3474E"/>
    <w:rsid w:val="00A34B25"/>
    <w:rsid w:val="00A879A9"/>
    <w:rsid w:val="00B81581"/>
    <w:rsid w:val="00BC2794"/>
    <w:rsid w:val="00BC3999"/>
    <w:rsid w:val="00BD79BC"/>
    <w:rsid w:val="00BE3365"/>
    <w:rsid w:val="00BE3452"/>
    <w:rsid w:val="00C30F3A"/>
    <w:rsid w:val="00CC421C"/>
    <w:rsid w:val="00CE63F4"/>
    <w:rsid w:val="00D60837"/>
    <w:rsid w:val="00DC6AA7"/>
    <w:rsid w:val="00DC7C0E"/>
    <w:rsid w:val="00DD2D7E"/>
    <w:rsid w:val="00E031E1"/>
    <w:rsid w:val="00E70610"/>
    <w:rsid w:val="00E85269"/>
    <w:rsid w:val="00EF2834"/>
    <w:rsid w:val="00F66553"/>
    <w:rsid w:val="00FB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51318DE9"/>
  <w15:chartTrackingRefBased/>
  <w15:docId w15:val="{DE551ABA-45BF-4563-88BD-F381E9ED1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1E1"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E8C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5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65E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679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79D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1338F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BBA"/>
    <w:pPr>
      <w:spacing w:before="0" w:after="200"/>
      <w:ind w:left="0" w:right="0"/>
    </w:pPr>
    <w:rPr>
      <w:rFonts w:eastAsiaTheme="minorHAnsi"/>
      <w:sz w:val="24"/>
      <w:szCs w:val="24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BBA"/>
    <w:rPr>
      <w:rFonts w:eastAsiaTheme="minorHAnsi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D4BBA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E1C"/>
    <w:pPr>
      <w:spacing w:before="60" w:after="60"/>
      <w:ind w:left="72" w:right="72"/>
    </w:pPr>
    <w:rPr>
      <w:rFonts w:eastAsiaTheme="minorEastAsia"/>
      <w:b/>
      <w:bCs/>
      <w:sz w:val="20"/>
      <w:szCs w:val="20"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E1C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4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1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3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2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7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0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7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4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8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6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e.gleditsch\AppData\Roaming\Microsoft\Templates\Business%20credit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04108-EFC0-45CA-BD8E-6329D03F93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7C8E64-5C6A-4F23-B0A8-FD12AE2AD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credit application</Template>
  <TotalTime>2</TotalTime>
  <Pages>1</Pages>
  <Words>68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Gleditsch, Karoline</dc:creator>
  <cp:keywords/>
  <cp:lastModifiedBy>Simone Møkster</cp:lastModifiedBy>
  <cp:revision>4</cp:revision>
  <cp:lastPrinted>2015-10-30T10:02:00Z</cp:lastPrinted>
  <dcterms:created xsi:type="dcterms:W3CDTF">2019-01-15T09:57:00Z</dcterms:created>
  <dcterms:modified xsi:type="dcterms:W3CDTF">2019-01-15T10:00:00Z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TC039736919991</vt:lpwstr>
  </property>
</Properties>
</file>